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3C" w:rsidRDefault="0083303C" w:rsidP="00104E6B">
      <w:pPr>
        <w:pStyle w:val="Title"/>
      </w:pPr>
      <w:r>
        <w:t xml:space="preserve">Cyklokros Raková </w:t>
      </w:r>
    </w:p>
    <w:p w:rsidR="0083303C" w:rsidRDefault="0083303C" w:rsidP="00427FB6">
      <w:pPr>
        <w:pStyle w:val="Title"/>
        <w:pBdr>
          <w:bottom w:val="single" w:sz="6" w:space="4" w:color="auto"/>
        </w:pBdr>
        <w:rPr>
          <w:bCs/>
        </w:rPr>
      </w:pPr>
      <w:r>
        <w:rPr>
          <w:bCs/>
        </w:rPr>
        <w:t>3. kolo Slovenského pohára v cyklokrose</w:t>
      </w:r>
    </w:p>
    <w:p w:rsidR="0083303C" w:rsidRDefault="0083303C" w:rsidP="00427FB6">
      <w:pPr>
        <w:pStyle w:val="Title"/>
        <w:pBdr>
          <w:bottom w:val="single" w:sz="6" w:space="4" w:color="auto"/>
        </w:pBdr>
        <w:rPr>
          <w:i/>
          <w:sz w:val="40"/>
          <w:szCs w:val="40"/>
        </w:rPr>
      </w:pPr>
      <w:r w:rsidRPr="00A62E9F">
        <w:rPr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33.75pt">
            <v:imagedata r:id="rId5" o:title=""/>
          </v:shape>
        </w:pict>
      </w:r>
    </w:p>
    <w:p w:rsidR="0083303C" w:rsidRDefault="0083303C" w:rsidP="00427FB6">
      <w:pPr>
        <w:pStyle w:val="Title"/>
        <w:pBdr>
          <w:bottom w:val="single" w:sz="6" w:space="4" w:color="auto"/>
        </w:pBdr>
        <w:rPr>
          <w:bCs/>
        </w:rPr>
      </w:pPr>
      <w:hyperlink r:id="rId6" w:history="1">
        <w:r w:rsidRPr="00AE790B">
          <w:rPr>
            <w:rStyle w:val="Hyperlink"/>
            <w:bCs/>
          </w:rPr>
          <w:t>www.bcf.sk</w:t>
        </w:r>
      </w:hyperlink>
    </w:p>
    <w:p w:rsidR="0083303C" w:rsidRDefault="0083303C" w:rsidP="00427FB6">
      <w:pPr>
        <w:pStyle w:val="Title"/>
        <w:pBdr>
          <w:bottom w:val="single" w:sz="6" w:space="4" w:color="auto"/>
        </w:pBdr>
        <w:rPr>
          <w:bCs/>
        </w:rPr>
      </w:pPr>
    </w:p>
    <w:p w:rsidR="0083303C" w:rsidRDefault="0083303C" w:rsidP="00427FB6">
      <w:pPr>
        <w:pStyle w:val="NoSpacing"/>
      </w:pPr>
    </w:p>
    <w:p w:rsidR="0083303C" w:rsidRPr="00DC576F" w:rsidRDefault="0083303C" w:rsidP="00C75D8B">
      <w:pPr>
        <w:spacing w:line="240" w:lineRule="auto"/>
        <w:ind w:left="3261" w:hanging="3261"/>
        <w:rPr>
          <w:rFonts w:ascii="Times New Roman" w:hAnsi="Times New Roman"/>
          <w:b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 xml:space="preserve">Organizátor: </w:t>
      </w:r>
      <w:r w:rsidRPr="000D53B2">
        <w:rPr>
          <w:rFonts w:ascii="Times New Roman" w:hAnsi="Times New Roman"/>
          <w:b/>
          <w:sz w:val="26"/>
          <w:szCs w:val="26"/>
        </w:rPr>
        <w:tab/>
      </w:r>
      <w:r w:rsidRPr="00DC576F">
        <w:rPr>
          <w:rFonts w:ascii="Times New Roman" w:hAnsi="Times New Roman"/>
          <w:sz w:val="26"/>
          <w:szCs w:val="26"/>
        </w:rPr>
        <w:t xml:space="preserve">CK Biking Raková </w:t>
      </w:r>
      <w:r w:rsidRPr="00DC576F">
        <w:rPr>
          <w:rStyle w:val="apple-style-span"/>
          <w:rFonts w:ascii="Times New Roman" w:hAnsi="Times New Roman"/>
          <w:color w:val="333333"/>
          <w:sz w:val="26"/>
          <w:szCs w:val="26"/>
        </w:rPr>
        <w:t>-</w:t>
      </w:r>
      <w:r>
        <w:rPr>
          <w:rStyle w:val="apple-style-span"/>
          <w:rFonts w:ascii="Times New Roman" w:hAnsi="Times New Roman"/>
          <w:color w:val="333333"/>
          <w:sz w:val="26"/>
          <w:szCs w:val="26"/>
        </w:rPr>
        <w:t xml:space="preserve"> </w:t>
      </w:r>
      <w:r w:rsidRPr="00DC576F">
        <w:rPr>
          <w:rStyle w:val="apple-style-span"/>
          <w:rFonts w:ascii="Times New Roman" w:hAnsi="Times New Roman"/>
          <w:color w:val="333333"/>
          <w:sz w:val="26"/>
          <w:szCs w:val="26"/>
        </w:rPr>
        <w:t>Fojstvo 1190, 02351</w:t>
      </w:r>
    </w:p>
    <w:p w:rsidR="0083303C" w:rsidRPr="000D53B2" w:rsidRDefault="0083303C" w:rsidP="00C75D8B">
      <w:pPr>
        <w:spacing w:line="240" w:lineRule="auto"/>
        <w:ind w:left="3261" w:hanging="3261"/>
        <w:rPr>
          <w:rFonts w:ascii="Times New Roman" w:hAnsi="Times New Roman"/>
          <w:b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 xml:space="preserve">Dátum a miesto: 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9</w:t>
      </w:r>
      <w:r w:rsidRPr="00DC576F">
        <w:rPr>
          <w:rFonts w:ascii="Times New Roman" w:hAnsi="Times New Roman"/>
          <w:sz w:val="26"/>
          <w:szCs w:val="26"/>
        </w:rPr>
        <w:t>.10.201</w:t>
      </w:r>
      <w:r>
        <w:rPr>
          <w:rFonts w:ascii="Times New Roman" w:hAnsi="Times New Roman"/>
          <w:sz w:val="26"/>
          <w:szCs w:val="26"/>
        </w:rPr>
        <w:t>1</w:t>
      </w:r>
      <w:r w:rsidRPr="00DC576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576F">
        <w:rPr>
          <w:rFonts w:ascii="Times New Roman" w:hAnsi="Times New Roman"/>
          <w:sz w:val="26"/>
          <w:szCs w:val="26"/>
        </w:rPr>
        <w:t>Raková</w:t>
      </w:r>
    </w:p>
    <w:p w:rsidR="0083303C" w:rsidRPr="00FC77D6" w:rsidRDefault="0083303C" w:rsidP="00C75D8B">
      <w:pPr>
        <w:spacing w:line="240" w:lineRule="auto"/>
        <w:ind w:left="3261" w:hanging="3261"/>
        <w:rPr>
          <w:rFonts w:ascii="Times New Roman" w:hAnsi="Times New Roman"/>
          <w:b/>
          <w:sz w:val="24"/>
          <w:szCs w:val="24"/>
        </w:rPr>
      </w:pPr>
      <w:r w:rsidRPr="000D53B2">
        <w:rPr>
          <w:rFonts w:ascii="Times New Roman" w:hAnsi="Times New Roman"/>
          <w:b/>
          <w:sz w:val="26"/>
          <w:szCs w:val="26"/>
        </w:rPr>
        <w:t>Riaditeľ pretekov:</w:t>
      </w:r>
      <w:r w:rsidRPr="000D53B2">
        <w:rPr>
          <w:rFonts w:ascii="Times New Roman" w:hAnsi="Times New Roman"/>
          <w:b/>
          <w:sz w:val="26"/>
          <w:szCs w:val="26"/>
        </w:rPr>
        <w:tab/>
      </w:r>
      <w:r w:rsidRPr="00DC576F">
        <w:rPr>
          <w:rFonts w:ascii="Times New Roman" w:hAnsi="Times New Roman"/>
          <w:sz w:val="26"/>
          <w:szCs w:val="26"/>
        </w:rPr>
        <w:t>JUDr. Jozef Korduliak</w:t>
      </w:r>
    </w:p>
    <w:p w:rsidR="0083303C" w:rsidRPr="008D214E" w:rsidRDefault="0083303C" w:rsidP="00C75D8B">
      <w:pPr>
        <w:spacing w:line="240" w:lineRule="auto"/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Sekretár pretekov: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Mgr.Bc. Peter Chnúrik</w:t>
      </w:r>
    </w:p>
    <w:p w:rsidR="0083303C" w:rsidRPr="00DC576F" w:rsidRDefault="0083303C" w:rsidP="00C75D8B">
      <w:pPr>
        <w:spacing w:line="240" w:lineRule="auto"/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Rozhodca:</w:t>
      </w:r>
      <w:r w:rsidRPr="000D53B2">
        <w:rPr>
          <w:rFonts w:ascii="Times New Roman" w:hAnsi="Times New Roman"/>
          <w:b/>
          <w:sz w:val="26"/>
          <w:szCs w:val="26"/>
        </w:rPr>
        <w:tab/>
      </w:r>
      <w:r w:rsidRPr="00DC576F">
        <w:rPr>
          <w:rFonts w:ascii="Times New Roman" w:hAnsi="Times New Roman"/>
          <w:sz w:val="26"/>
          <w:szCs w:val="26"/>
        </w:rPr>
        <w:t>určí SZC</w:t>
      </w:r>
    </w:p>
    <w:p w:rsidR="0083303C" w:rsidRPr="000D53B2" w:rsidRDefault="0083303C" w:rsidP="00C75D8B">
      <w:pPr>
        <w:spacing w:line="240" w:lineRule="auto"/>
        <w:ind w:left="3261" w:hanging="3261"/>
        <w:rPr>
          <w:rFonts w:ascii="Times New Roman" w:hAnsi="Times New Roman"/>
          <w:b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Prihlášky:</w:t>
      </w:r>
      <w:r w:rsidRPr="000D53B2">
        <w:rPr>
          <w:rFonts w:ascii="Times New Roman" w:hAnsi="Times New Roman"/>
          <w:b/>
          <w:sz w:val="26"/>
          <w:szCs w:val="26"/>
        </w:rPr>
        <w:tab/>
      </w:r>
      <w:r w:rsidRPr="00DC576F">
        <w:rPr>
          <w:rFonts w:ascii="Times New Roman" w:hAnsi="Times New Roman"/>
          <w:sz w:val="26"/>
          <w:szCs w:val="26"/>
        </w:rPr>
        <w:t xml:space="preserve">mailom na adresu: </w:t>
      </w:r>
      <w:r>
        <w:rPr>
          <w:rFonts w:ascii="Times New Roman" w:hAnsi="Times New Roman"/>
          <w:sz w:val="26"/>
          <w:szCs w:val="26"/>
        </w:rPr>
        <w:t xml:space="preserve">  ckbiking@gmail.com</w:t>
      </w:r>
    </w:p>
    <w:p w:rsidR="0083303C" w:rsidRDefault="0083303C" w:rsidP="00C75D8B">
      <w:pPr>
        <w:pStyle w:val="NoSpacing"/>
        <w:tabs>
          <w:tab w:val="left" w:pos="1080"/>
          <w:tab w:val="left" w:pos="3240"/>
        </w:tabs>
        <w:ind w:left="540" w:hanging="540"/>
        <w:rPr>
          <w:rFonts w:ascii="Times New Roman" w:hAnsi="Times New Roman" w:cs="Times New Roman"/>
          <w:sz w:val="26"/>
          <w:szCs w:val="26"/>
        </w:rPr>
      </w:pPr>
      <w:r w:rsidRPr="000D53B2">
        <w:rPr>
          <w:rFonts w:ascii="Times New Roman" w:hAnsi="Times New Roman" w:cs="Times New Roman"/>
          <w:b/>
          <w:sz w:val="26"/>
          <w:szCs w:val="26"/>
        </w:rPr>
        <w:t>Štartovné:</w:t>
      </w:r>
      <w:r w:rsidRPr="000D53B2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podľa rozpisu SZC</w:t>
      </w:r>
    </w:p>
    <w:p w:rsidR="0083303C" w:rsidRDefault="0083303C" w:rsidP="005D57A8">
      <w:pPr>
        <w:pStyle w:val="NoSpacing"/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</w:rPr>
        <w:tab/>
      </w:r>
      <w:r w:rsidRPr="00427FB6">
        <w:rPr>
          <w:rFonts w:ascii="Times New Roman" w:hAnsi="Times New Roman" w:cs="Times New Roman"/>
          <w:sz w:val="24"/>
          <w:szCs w:val="24"/>
        </w:rPr>
        <w:t>5 € - muži Elite a muži B, U-23, juniori, masters A, 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57A8">
        <w:rPr>
          <w:rFonts w:ascii="Times New Roman" w:hAnsi="Times New Roman" w:cs="Times New Roman"/>
          <w:sz w:val="24"/>
          <w:szCs w:val="24"/>
        </w:rPr>
        <w:t xml:space="preserve"> </w:t>
      </w:r>
      <w:r w:rsidRPr="00427FB6">
        <w:rPr>
          <w:rFonts w:ascii="Times New Roman" w:hAnsi="Times New Roman" w:cs="Times New Roman"/>
          <w:sz w:val="24"/>
          <w:szCs w:val="24"/>
        </w:rPr>
        <w:t>ženy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3303C" w:rsidRPr="00427FB6" w:rsidRDefault="0083303C" w:rsidP="005D57A8">
      <w:pPr>
        <w:pStyle w:val="NoSpacing"/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5D57A8">
        <w:rPr>
          <w:rFonts w:ascii="Times New Roman" w:hAnsi="Times New Roman" w:cs="Times New Roman"/>
          <w:sz w:val="24"/>
          <w:szCs w:val="24"/>
        </w:rPr>
        <w:t xml:space="preserve"> </w:t>
      </w:r>
      <w:r w:rsidRPr="00427FB6">
        <w:rPr>
          <w:rFonts w:ascii="Times New Roman" w:hAnsi="Times New Roman" w:cs="Times New Roman"/>
          <w:sz w:val="24"/>
          <w:szCs w:val="24"/>
        </w:rPr>
        <w:t>Juniorky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3303C" w:rsidRPr="00427FB6" w:rsidRDefault="0083303C" w:rsidP="005D57A8">
      <w:pPr>
        <w:pStyle w:val="NoSpacing"/>
        <w:tabs>
          <w:tab w:val="left" w:pos="324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427FB6">
        <w:rPr>
          <w:rFonts w:ascii="Times New Roman" w:hAnsi="Times New Roman" w:cs="Times New Roman"/>
          <w:sz w:val="24"/>
          <w:szCs w:val="24"/>
        </w:rPr>
        <w:tab/>
        <w:t xml:space="preserve">2 € - </w:t>
      </w:r>
      <w:r w:rsidRPr="005D57A8">
        <w:rPr>
          <w:rFonts w:ascii="Times New Roman" w:hAnsi="Times New Roman" w:cs="Times New Roman"/>
          <w:color w:val="343434"/>
          <w:sz w:val="24"/>
          <w:szCs w:val="24"/>
        </w:rPr>
        <w:t>kadeti,kadetky, starší a mladší žiaci, žiačk</w:t>
      </w:r>
      <w:r>
        <w:rPr>
          <w:rFonts w:ascii="Arial" w:hAnsi="Arial" w:cs="Arial"/>
          <w:color w:val="343434"/>
          <w:sz w:val="19"/>
          <w:szCs w:val="19"/>
        </w:rPr>
        <w:t>y,</w:t>
      </w:r>
    </w:p>
    <w:p w:rsidR="0083303C" w:rsidRDefault="0083303C" w:rsidP="00956F13">
      <w:pPr>
        <w:pStyle w:val="NoSpacing"/>
        <w:tabs>
          <w:tab w:val="left" w:pos="-3828"/>
          <w:tab w:val="left" w:pos="324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427FB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r w:rsidRPr="00427FB6">
        <w:rPr>
          <w:rFonts w:ascii="Times New Roman" w:hAnsi="Times New Roman" w:cs="Times New Roman"/>
          <w:sz w:val="24"/>
          <w:szCs w:val="24"/>
        </w:rPr>
        <w:t xml:space="preserve"> € - </w:t>
      </w:r>
      <w:r w:rsidRPr="006A7C58">
        <w:rPr>
          <w:rFonts w:ascii="Times New Roman" w:hAnsi="Times New Roman" w:cs="Times New Roman"/>
          <w:color w:val="000000"/>
          <w:sz w:val="24"/>
          <w:szCs w:val="24"/>
        </w:rPr>
        <w:t>hobb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83303C" w:rsidRPr="006A7C58" w:rsidRDefault="0083303C" w:rsidP="00956F13">
      <w:pPr>
        <w:pStyle w:val="NoSpacing"/>
        <w:tabs>
          <w:tab w:val="left" w:pos="-3828"/>
          <w:tab w:val="left" w:pos="324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0 € - nábor</w:t>
      </w:r>
    </w:p>
    <w:p w:rsidR="0083303C" w:rsidRDefault="0083303C" w:rsidP="00956F13">
      <w:pPr>
        <w:pStyle w:val="NoSpacing"/>
      </w:pPr>
    </w:p>
    <w:p w:rsidR="0083303C" w:rsidRDefault="0083303C" w:rsidP="000D53B2">
      <w:pPr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Ceny: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v zmysle</w:t>
      </w:r>
      <w:r w:rsidRPr="00DC576F">
        <w:rPr>
          <w:rFonts w:ascii="Times New Roman" w:hAnsi="Times New Roman"/>
          <w:sz w:val="26"/>
          <w:szCs w:val="26"/>
        </w:rPr>
        <w:t xml:space="preserve"> pravidiel SZC</w:t>
      </w:r>
      <w:r>
        <w:rPr>
          <w:rFonts w:ascii="Times New Roman" w:hAnsi="Times New Roman"/>
          <w:sz w:val="26"/>
          <w:szCs w:val="26"/>
        </w:rPr>
        <w:t xml:space="preserve"> a rozhodnutia usporiadateľa budú udelené vecné a finančné odmeny</w:t>
      </w:r>
    </w:p>
    <w:p w:rsidR="0083303C" w:rsidRDefault="0083303C" w:rsidP="006A2F4F">
      <w:pPr>
        <w:pStyle w:val="NoSpacing"/>
        <w:tabs>
          <w:tab w:val="left" w:pos="5245"/>
        </w:tabs>
        <w:spacing w:line="264" w:lineRule="auto"/>
        <w:ind w:left="567"/>
        <w:rPr>
          <w:rFonts w:ascii="Georgia" w:hAnsi="Georgia"/>
        </w:rPr>
      </w:pPr>
      <w:r>
        <w:rPr>
          <w:rFonts w:ascii="Georgia" w:hAnsi="Georgia"/>
        </w:rPr>
        <w:t>hobby</w:t>
      </w:r>
      <w:r>
        <w:rPr>
          <w:rFonts w:ascii="Georgia" w:hAnsi="Georgia"/>
        </w:rPr>
        <w:tab/>
        <w:t>prvých 5</w:t>
      </w:r>
      <w:r w:rsidRPr="00770DC7">
        <w:rPr>
          <w:rFonts w:ascii="Georgia" w:hAnsi="Georgia"/>
        </w:rPr>
        <w:t xml:space="preserve"> miest vecné ceny</w:t>
      </w:r>
      <w:r>
        <w:rPr>
          <w:rFonts w:ascii="Georgia" w:hAnsi="Georgia"/>
        </w:rPr>
        <w:t xml:space="preserve"> + prekvapenie</w:t>
      </w:r>
      <w:r>
        <w:rPr>
          <w:rFonts w:ascii="Georgia" w:hAnsi="Georgia"/>
        </w:rPr>
        <w:br/>
        <w:t>nábor</w:t>
      </w:r>
      <w:r>
        <w:rPr>
          <w:rFonts w:ascii="Georgia" w:hAnsi="Georgia"/>
        </w:rPr>
        <w:tab/>
        <w:t>prvých 6 miest vecné ceny</w:t>
      </w:r>
    </w:p>
    <w:p w:rsidR="0083303C" w:rsidRPr="00770DC7" w:rsidRDefault="0083303C" w:rsidP="00492676">
      <w:pPr>
        <w:pStyle w:val="NoSpacing"/>
        <w:tabs>
          <w:tab w:val="left" w:pos="567"/>
          <w:tab w:val="left" w:pos="5245"/>
        </w:tabs>
        <w:spacing w:line="264" w:lineRule="auto"/>
        <w:ind w:left="567"/>
        <w:jc w:val="both"/>
        <w:rPr>
          <w:rFonts w:ascii="Georgia" w:hAnsi="Georgia"/>
        </w:rPr>
      </w:pPr>
      <w:r w:rsidRPr="00770DC7">
        <w:rPr>
          <w:rFonts w:ascii="Georgia" w:hAnsi="Georgia"/>
        </w:rPr>
        <w:t>žiaci</w:t>
      </w:r>
      <w:r>
        <w:rPr>
          <w:rFonts w:ascii="Georgia" w:hAnsi="Georgia"/>
        </w:rPr>
        <w:tab/>
        <w:t>prvých 5</w:t>
      </w:r>
      <w:r w:rsidRPr="00770DC7">
        <w:rPr>
          <w:rFonts w:ascii="Georgia" w:hAnsi="Georgia"/>
        </w:rPr>
        <w:t xml:space="preserve"> miest vecné ceny</w:t>
      </w:r>
    </w:p>
    <w:p w:rsidR="0083303C" w:rsidRPr="006A7C58" w:rsidRDefault="0083303C" w:rsidP="00492676">
      <w:pPr>
        <w:pStyle w:val="NoSpacing"/>
        <w:tabs>
          <w:tab w:val="left" w:pos="567"/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kadeti</w:t>
      </w:r>
      <w:r w:rsidRPr="006A7C58">
        <w:rPr>
          <w:rFonts w:ascii="Georgia" w:hAnsi="Georgia"/>
          <w:color w:val="000000"/>
        </w:rPr>
        <w:tab/>
        <w:t xml:space="preserve">prvých 5 miest vecné ceny </w:t>
      </w:r>
    </w:p>
    <w:p w:rsidR="0083303C" w:rsidRPr="006A7C58" w:rsidRDefault="0083303C" w:rsidP="00F85E53">
      <w:pPr>
        <w:pStyle w:val="NoSpacing"/>
        <w:tabs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masters A</w:t>
      </w:r>
      <w:r w:rsidRPr="006A7C58">
        <w:rPr>
          <w:rFonts w:ascii="Georgia" w:hAnsi="Georgia"/>
          <w:color w:val="000000"/>
        </w:rPr>
        <w:tab/>
        <w:t xml:space="preserve">20, 15, 10, 8, 5 € </w:t>
      </w:r>
    </w:p>
    <w:p w:rsidR="0083303C" w:rsidRPr="006A7C58" w:rsidRDefault="0083303C" w:rsidP="0074213A">
      <w:pPr>
        <w:pStyle w:val="NoSpacing"/>
        <w:tabs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masters B</w:t>
      </w:r>
      <w:r w:rsidRPr="006A7C58">
        <w:rPr>
          <w:rFonts w:ascii="Georgia" w:hAnsi="Georgia"/>
          <w:color w:val="000000"/>
        </w:rPr>
        <w:tab/>
        <w:t>20, 15, 10, 8, 5 €</w:t>
      </w:r>
    </w:p>
    <w:p w:rsidR="0083303C" w:rsidRPr="006A7C58" w:rsidRDefault="0083303C" w:rsidP="0074213A">
      <w:pPr>
        <w:pStyle w:val="NoSpacing"/>
        <w:tabs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i/>
          <w:color w:val="000000"/>
        </w:rPr>
      </w:pPr>
      <w:r w:rsidRPr="006A7C58">
        <w:rPr>
          <w:rFonts w:ascii="Georgia" w:hAnsi="Georgia"/>
          <w:i/>
          <w:color w:val="000000"/>
        </w:rPr>
        <w:t>(pri účasti menej ako 20 pretekárov  budú vyplatené iba 3 ceny)</w:t>
      </w:r>
    </w:p>
    <w:p w:rsidR="0083303C" w:rsidRPr="006A7C58" w:rsidRDefault="0083303C" w:rsidP="00427FB6">
      <w:pPr>
        <w:pStyle w:val="NoSpacing"/>
        <w:tabs>
          <w:tab w:val="left" w:pos="1080"/>
          <w:tab w:val="right" w:pos="7513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ženy, juniorky</w:t>
      </w:r>
      <w:r w:rsidRPr="006A7C58">
        <w:rPr>
          <w:rFonts w:ascii="Georgia" w:hAnsi="Georgia"/>
          <w:color w:val="000000"/>
        </w:rPr>
        <w:tab/>
        <w:t xml:space="preserve">80, 60, 40, 30, 20, 10 € </w:t>
      </w:r>
    </w:p>
    <w:p w:rsidR="0083303C" w:rsidRPr="006A7C58" w:rsidRDefault="0083303C" w:rsidP="006A2F4F">
      <w:pPr>
        <w:pStyle w:val="NoSpacing"/>
        <w:tabs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i/>
          <w:color w:val="000000"/>
        </w:rPr>
      </w:pPr>
      <w:r w:rsidRPr="006A7C58">
        <w:rPr>
          <w:rFonts w:ascii="Georgia" w:hAnsi="Georgia"/>
          <w:i/>
          <w:color w:val="000000"/>
        </w:rPr>
        <w:t>(pri účasti menej ako 10 pretekárok budú vyplatené iba 3 ceny)</w:t>
      </w:r>
    </w:p>
    <w:p w:rsidR="0083303C" w:rsidRPr="006A7C58" w:rsidRDefault="0083303C" w:rsidP="00552C22">
      <w:pPr>
        <w:pStyle w:val="NoSpacing"/>
        <w:tabs>
          <w:tab w:val="right" w:pos="-3828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 xml:space="preserve">juniori </w:t>
      </w:r>
      <w:r w:rsidRPr="006A7C58">
        <w:rPr>
          <w:rFonts w:ascii="Georgia" w:hAnsi="Georgia"/>
          <w:color w:val="000000"/>
        </w:rPr>
        <w:tab/>
        <w:t>50, 40, 30, 20, 10 €</w:t>
      </w:r>
    </w:p>
    <w:p w:rsidR="0083303C" w:rsidRPr="006A7C58" w:rsidRDefault="0083303C" w:rsidP="00552C22">
      <w:pPr>
        <w:pStyle w:val="NoSpacing"/>
        <w:tabs>
          <w:tab w:val="right" w:pos="-3828"/>
          <w:tab w:val="left" w:pos="567"/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U 23</w:t>
      </w:r>
      <w:r w:rsidRPr="006A7C58">
        <w:rPr>
          <w:rFonts w:ascii="Georgia" w:hAnsi="Georgia"/>
          <w:color w:val="000000"/>
        </w:rPr>
        <w:tab/>
      </w:r>
      <w:r w:rsidRPr="006A7C58">
        <w:rPr>
          <w:rFonts w:ascii="Georgia" w:hAnsi="Georgia"/>
          <w:color w:val="000000"/>
        </w:rPr>
        <w:tab/>
        <w:t>60, 50, 30, 20, 10 €</w:t>
      </w:r>
    </w:p>
    <w:p w:rsidR="0083303C" w:rsidRPr="006A7C58" w:rsidRDefault="0083303C" w:rsidP="00552C22">
      <w:pPr>
        <w:pStyle w:val="NoSpacing"/>
        <w:tabs>
          <w:tab w:val="right" w:pos="-3828"/>
          <w:tab w:val="left" w:pos="567"/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Elite B</w:t>
      </w:r>
      <w:r w:rsidRPr="006A7C58">
        <w:rPr>
          <w:rFonts w:ascii="Georgia" w:hAnsi="Georgia"/>
          <w:color w:val="000000"/>
        </w:rPr>
        <w:tab/>
        <w:t>70, 50, 30, 20, 10 €</w:t>
      </w:r>
    </w:p>
    <w:p w:rsidR="0083303C" w:rsidRPr="006A7C58" w:rsidRDefault="0083303C" w:rsidP="00552C22">
      <w:pPr>
        <w:pStyle w:val="NoSpacing"/>
        <w:tabs>
          <w:tab w:val="right" w:pos="-3828"/>
          <w:tab w:val="left" w:pos="567"/>
          <w:tab w:val="left" w:pos="1080"/>
          <w:tab w:val="left" w:pos="5245"/>
        </w:tabs>
        <w:spacing w:line="264" w:lineRule="auto"/>
        <w:ind w:left="567"/>
        <w:jc w:val="both"/>
        <w:rPr>
          <w:rFonts w:ascii="Georgia" w:hAnsi="Georgia"/>
          <w:color w:val="000000"/>
        </w:rPr>
      </w:pPr>
      <w:r w:rsidRPr="006A7C58">
        <w:rPr>
          <w:rFonts w:ascii="Georgia" w:hAnsi="Georgia"/>
          <w:color w:val="000000"/>
        </w:rPr>
        <w:t>Elite A</w:t>
      </w:r>
      <w:r w:rsidRPr="006A7C58">
        <w:rPr>
          <w:rFonts w:ascii="Georgia" w:hAnsi="Georgia"/>
          <w:color w:val="000000"/>
        </w:rPr>
        <w:tab/>
        <w:t>70, 50, 30, 20, 10 €</w:t>
      </w:r>
    </w:p>
    <w:p w:rsidR="0083303C" w:rsidRDefault="0083303C" w:rsidP="00C75D8B">
      <w:pPr>
        <w:pStyle w:val="NoSpacing"/>
      </w:pPr>
    </w:p>
    <w:p w:rsidR="0083303C" w:rsidRDefault="0083303C" w:rsidP="00492676">
      <w:pPr>
        <w:tabs>
          <w:tab w:val="left" w:pos="567"/>
        </w:tabs>
        <w:ind w:left="567"/>
        <w:rPr>
          <w:rFonts w:ascii="Georgia" w:hAnsi="Georgia"/>
        </w:rPr>
      </w:pPr>
      <w:r>
        <w:rPr>
          <w:rFonts w:ascii="Georgia" w:hAnsi="Georgia"/>
        </w:rPr>
        <w:t>Ceny za preteky so spoločným štartom (kategórie elite A + B, U-23, juniori, masters A)</w:t>
      </w:r>
      <w:r w:rsidRPr="00F85E53">
        <w:rPr>
          <w:rFonts w:ascii="Georgia" w:hAnsi="Georgia"/>
        </w:rPr>
        <w:t xml:space="preserve"> </w:t>
      </w:r>
      <w:r>
        <w:rPr>
          <w:rFonts w:ascii="Georgia" w:hAnsi="Georgia"/>
        </w:rPr>
        <w:t>obdržia prví 15 pretekári podľa poradia v cieli,  bez rozdielu vekovej kategórie: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1.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miesto</w:t>
      </w:r>
      <w:r w:rsidRPr="00770DC7">
        <w:rPr>
          <w:rFonts w:ascii="Georgia" w:hAnsi="Georgia"/>
        </w:rPr>
        <w:tab/>
      </w:r>
      <w:r>
        <w:rPr>
          <w:rFonts w:ascii="Georgia" w:hAnsi="Georgia"/>
        </w:rPr>
        <w:t>300 €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2.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miesto</w:t>
      </w:r>
      <w:r w:rsidRPr="00770DC7">
        <w:rPr>
          <w:rFonts w:ascii="Georgia" w:hAnsi="Georgia"/>
        </w:rPr>
        <w:tab/>
      </w:r>
      <w:r>
        <w:rPr>
          <w:rFonts w:ascii="Georgia" w:hAnsi="Georgia"/>
        </w:rPr>
        <w:t>250 €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3.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miesto</w:t>
      </w:r>
      <w:r w:rsidRPr="00770DC7">
        <w:rPr>
          <w:rFonts w:ascii="Georgia" w:hAnsi="Georgia"/>
        </w:rPr>
        <w:tab/>
      </w:r>
      <w:r>
        <w:rPr>
          <w:rFonts w:ascii="Georgia" w:hAnsi="Georgia"/>
        </w:rPr>
        <w:t>200 €</w:t>
      </w:r>
    </w:p>
    <w:p w:rsidR="0083303C" w:rsidRPr="00770DC7" w:rsidRDefault="0083303C" w:rsidP="00552C22">
      <w:pPr>
        <w:pStyle w:val="NoSpacing"/>
        <w:tabs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4.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mie</w:t>
      </w:r>
      <w:r>
        <w:rPr>
          <w:rFonts w:ascii="Georgia" w:hAnsi="Georgia"/>
        </w:rPr>
        <w:t>sto</w:t>
      </w:r>
      <w:r>
        <w:rPr>
          <w:rFonts w:ascii="Georgia" w:hAnsi="Georgia"/>
        </w:rPr>
        <w:tab/>
        <w:t>160 €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5.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</w:t>
      </w:r>
      <w:r>
        <w:rPr>
          <w:rFonts w:ascii="Georgia" w:hAnsi="Georgia"/>
        </w:rPr>
        <w:t>esto</w:t>
      </w:r>
      <w:r>
        <w:rPr>
          <w:rFonts w:ascii="Georgia" w:hAnsi="Georgia"/>
        </w:rPr>
        <w:tab/>
        <w:t>140 €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>
        <w:rPr>
          <w:rFonts w:ascii="Georgia" w:hAnsi="Georgia"/>
        </w:rPr>
        <w:t>6.  miesto</w:t>
      </w:r>
      <w:r>
        <w:rPr>
          <w:rFonts w:ascii="Georgia" w:hAnsi="Georgia"/>
        </w:rPr>
        <w:tab/>
        <w:t>120 €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>
        <w:rPr>
          <w:rFonts w:ascii="Georgia" w:hAnsi="Georgia"/>
        </w:rPr>
        <w:t>7.  miesto</w:t>
      </w:r>
      <w:r>
        <w:rPr>
          <w:rFonts w:ascii="Georgia" w:hAnsi="Georgia"/>
        </w:rPr>
        <w:tab/>
        <w:t>100 €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>
        <w:rPr>
          <w:rFonts w:ascii="Georgia" w:hAnsi="Georgia"/>
        </w:rPr>
        <w:t>8.  miesto</w:t>
      </w:r>
      <w:r>
        <w:rPr>
          <w:rFonts w:ascii="Georgia" w:hAnsi="Georgia"/>
        </w:rPr>
        <w:tab/>
        <w:t>90</w:t>
      </w:r>
      <w:r w:rsidRPr="00770DC7">
        <w:rPr>
          <w:rFonts w:ascii="Georgia" w:hAnsi="Georgia"/>
        </w:rPr>
        <w:t xml:space="preserve"> </w:t>
      </w:r>
      <w:r>
        <w:rPr>
          <w:rFonts w:ascii="Georgia" w:hAnsi="Georgia"/>
        </w:rPr>
        <w:t>€</w:t>
      </w:r>
    </w:p>
    <w:p w:rsidR="0083303C" w:rsidRPr="00770DC7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 w:rsidRPr="00770DC7">
        <w:rPr>
          <w:rFonts w:ascii="Georgia" w:hAnsi="Georgia"/>
        </w:rPr>
        <w:t>9.</w:t>
      </w:r>
      <w:r>
        <w:rPr>
          <w:rFonts w:ascii="Georgia" w:hAnsi="Georgia"/>
        </w:rPr>
        <w:t xml:space="preserve">  </w:t>
      </w:r>
      <w:r w:rsidRPr="00770DC7">
        <w:rPr>
          <w:rFonts w:ascii="Georgia" w:hAnsi="Georgia"/>
        </w:rPr>
        <w:t>miesto</w:t>
      </w:r>
      <w:r w:rsidRPr="00770DC7">
        <w:rPr>
          <w:rFonts w:ascii="Georgia" w:hAnsi="Georgia"/>
        </w:rPr>
        <w:tab/>
      </w:r>
      <w:r>
        <w:rPr>
          <w:rFonts w:ascii="Georgia" w:hAnsi="Georgia"/>
        </w:rPr>
        <w:t>80</w:t>
      </w:r>
      <w:r w:rsidRPr="00770DC7">
        <w:rPr>
          <w:rFonts w:ascii="Georgia" w:hAnsi="Georgia"/>
        </w:rPr>
        <w:t xml:space="preserve"> </w:t>
      </w:r>
      <w:r>
        <w:rPr>
          <w:rFonts w:ascii="Georgia" w:hAnsi="Georgia"/>
        </w:rPr>
        <w:t>€</w:t>
      </w:r>
    </w:p>
    <w:p w:rsidR="0083303C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/>
        </w:rPr>
      </w:pPr>
      <w:r>
        <w:rPr>
          <w:rFonts w:ascii="Georgia" w:hAnsi="Georgia"/>
        </w:rPr>
        <w:t>10.miesto</w:t>
      </w:r>
      <w:r>
        <w:rPr>
          <w:rFonts w:ascii="Georgia" w:hAnsi="Georgia"/>
        </w:rPr>
        <w:tab/>
        <w:t>70 €</w:t>
      </w:r>
    </w:p>
    <w:p w:rsidR="0083303C" w:rsidRDefault="0083303C" w:rsidP="00552C22">
      <w:pPr>
        <w:pStyle w:val="NoSpacing"/>
        <w:tabs>
          <w:tab w:val="left" w:pos="-3828"/>
          <w:tab w:val="left" w:pos="1080"/>
          <w:tab w:val="right" w:pos="7230"/>
        </w:tabs>
        <w:spacing w:line="264" w:lineRule="auto"/>
        <w:ind w:left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Georgia" w:hAnsi="Georgia"/>
        </w:rPr>
        <w:t>11. – 15. Miesto</w:t>
      </w:r>
      <w:r>
        <w:rPr>
          <w:rFonts w:ascii="Georgia" w:hAnsi="Georgia"/>
        </w:rPr>
        <w:tab/>
        <w:t>40 €</w:t>
      </w:r>
    </w:p>
    <w:p w:rsidR="0083303C" w:rsidRDefault="0083303C" w:rsidP="00552C22">
      <w:pPr>
        <w:pStyle w:val="NoSpacing"/>
        <w:tabs>
          <w:tab w:val="left" w:pos="1080"/>
          <w:tab w:val="right" w:pos="7230"/>
        </w:tabs>
        <w:spacing w:line="264" w:lineRule="auto"/>
        <w:ind w:left="540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>v</w:t>
      </w:r>
      <w:r w:rsidRPr="0074213A">
        <w:rPr>
          <w:rFonts w:ascii="Georgia" w:hAnsi="Georgia" w:cs="Times New Roman"/>
        </w:rPr>
        <w:t xml:space="preserve"> prípade účasti nad 60 pretekárov 16. – 20. miesto po </w:t>
      </w:r>
      <w:r>
        <w:rPr>
          <w:rFonts w:ascii="Georgia" w:hAnsi="Georgia" w:cs="Times New Roman"/>
        </w:rPr>
        <w:tab/>
      </w:r>
      <w:r w:rsidRPr="0074213A">
        <w:rPr>
          <w:rFonts w:ascii="Georgia" w:hAnsi="Georgia" w:cs="Times New Roman"/>
        </w:rPr>
        <w:t>10 €</w:t>
      </w:r>
    </w:p>
    <w:p w:rsidR="0083303C" w:rsidRDefault="0083303C" w:rsidP="00C75D8B">
      <w:pPr>
        <w:pStyle w:val="NoSpacing"/>
        <w:tabs>
          <w:tab w:val="left" w:pos="1080"/>
          <w:tab w:val="left" w:pos="5220"/>
        </w:tabs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3303C" w:rsidRDefault="0083303C" w:rsidP="00956F13">
      <w:pPr>
        <w:pStyle w:val="NoSpacing"/>
        <w:tabs>
          <w:tab w:val="left" w:pos="-3828"/>
          <w:tab w:val="left" w:pos="3261"/>
        </w:tabs>
        <w:spacing w:line="264" w:lineRule="auto"/>
        <w:rPr>
          <w:rFonts w:ascii="Times New Roman" w:hAnsi="Times New Roman" w:cs="Times New Roman"/>
          <w:sz w:val="26"/>
          <w:szCs w:val="26"/>
        </w:rPr>
      </w:pPr>
      <w:r w:rsidRPr="000D53B2">
        <w:rPr>
          <w:rFonts w:ascii="Times New Roman" w:hAnsi="Times New Roman" w:cs="Times New Roman"/>
          <w:b/>
          <w:sz w:val="26"/>
          <w:szCs w:val="26"/>
        </w:rPr>
        <w:t>Kancelária:</w:t>
      </w:r>
      <w:r w:rsidRPr="000D53B2">
        <w:rPr>
          <w:rFonts w:ascii="Times New Roman" w:hAnsi="Times New Roman" w:cs="Times New Roman"/>
          <w:b/>
          <w:sz w:val="26"/>
          <w:szCs w:val="26"/>
        </w:rPr>
        <w:tab/>
      </w:r>
      <w:r w:rsidRPr="00DC576F">
        <w:rPr>
          <w:rFonts w:ascii="Times New Roman" w:hAnsi="Times New Roman" w:cs="Times New Roman"/>
          <w:sz w:val="26"/>
          <w:szCs w:val="26"/>
        </w:rPr>
        <w:t xml:space="preserve">bude otvorená v deň preteku </w:t>
      </w:r>
      <w:r>
        <w:rPr>
          <w:rFonts w:ascii="Times New Roman" w:hAnsi="Times New Roman" w:cs="Times New Roman"/>
          <w:sz w:val="26"/>
          <w:szCs w:val="26"/>
        </w:rPr>
        <w:t>v čase</w:t>
      </w:r>
      <w:r w:rsidRPr="00DC576F">
        <w:rPr>
          <w:rFonts w:ascii="Times New Roman" w:hAnsi="Times New Roman" w:cs="Times New Roman"/>
          <w:sz w:val="26"/>
          <w:szCs w:val="26"/>
        </w:rPr>
        <w:t xml:space="preserve">  9:00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C576F">
        <w:rPr>
          <w:rFonts w:ascii="Times New Roman" w:hAnsi="Times New Roman" w:cs="Times New Roman"/>
          <w:sz w:val="26"/>
          <w:szCs w:val="26"/>
        </w:rPr>
        <w:t>11: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DC576F">
        <w:rPr>
          <w:rFonts w:ascii="Times New Roman" w:hAnsi="Times New Roman" w:cs="Times New Roman"/>
          <w:sz w:val="26"/>
          <w:szCs w:val="26"/>
        </w:rPr>
        <w:t>0 hod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3303C" w:rsidRDefault="0083303C" w:rsidP="00956F13">
      <w:pPr>
        <w:pStyle w:val="NoSpacing"/>
        <w:tabs>
          <w:tab w:val="left" w:pos="-3828"/>
          <w:tab w:val="left" w:pos="3261"/>
        </w:tabs>
        <w:spacing w:line="264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v Areáli zdravia Raková (Pod hríbom)</w:t>
      </w:r>
    </w:p>
    <w:p w:rsidR="0083303C" w:rsidRPr="00DC576F" w:rsidRDefault="0083303C" w:rsidP="00956F13">
      <w:pPr>
        <w:pStyle w:val="NoSpacing"/>
        <w:tabs>
          <w:tab w:val="left" w:pos="-3828"/>
          <w:tab w:val="left" w:pos="3261"/>
        </w:tabs>
        <w:spacing w:line="264" w:lineRule="auto"/>
        <w:rPr>
          <w:rFonts w:ascii="Times New Roman" w:hAnsi="Times New Roman" w:cs="Times New Roman"/>
          <w:b/>
          <w:sz w:val="26"/>
          <w:szCs w:val="26"/>
        </w:rPr>
      </w:pPr>
    </w:p>
    <w:p w:rsidR="0083303C" w:rsidRPr="006A7C58" w:rsidRDefault="0083303C" w:rsidP="00104E6B">
      <w:pPr>
        <w:ind w:left="3261" w:hanging="3261"/>
        <w:rPr>
          <w:rFonts w:ascii="Times New Roman" w:hAnsi="Times New Roman"/>
          <w:b/>
          <w:color w:val="000000"/>
          <w:sz w:val="26"/>
          <w:szCs w:val="26"/>
        </w:rPr>
      </w:pPr>
      <w:r w:rsidRPr="00DC576F">
        <w:rPr>
          <w:rFonts w:ascii="Times New Roman" w:hAnsi="Times New Roman"/>
          <w:b/>
          <w:sz w:val="26"/>
          <w:szCs w:val="26"/>
        </w:rPr>
        <w:t>Podmienka účasti:</w:t>
      </w:r>
      <w:r w:rsidRPr="00DC576F">
        <w:rPr>
          <w:rFonts w:ascii="Times New Roman" w:hAnsi="Times New Roman"/>
          <w:b/>
          <w:sz w:val="26"/>
          <w:szCs w:val="26"/>
        </w:rPr>
        <w:tab/>
      </w:r>
      <w:r w:rsidRPr="00DC576F">
        <w:rPr>
          <w:rFonts w:ascii="Times New Roman" w:hAnsi="Times New Roman"/>
          <w:sz w:val="26"/>
          <w:szCs w:val="26"/>
        </w:rPr>
        <w:t>každý pretekár predloží platnú licenciu svojej národnej federácie</w:t>
      </w:r>
      <w:r w:rsidRPr="00DC576F">
        <w:rPr>
          <w:rFonts w:ascii="Times New Roman" w:hAnsi="Times New Roman"/>
          <w:b/>
          <w:sz w:val="26"/>
          <w:szCs w:val="26"/>
        </w:rPr>
        <w:t xml:space="preserve"> </w:t>
      </w:r>
      <w:r w:rsidRPr="00956F13">
        <w:rPr>
          <w:rFonts w:ascii="Times New Roman" w:hAnsi="Times New Roman"/>
          <w:sz w:val="26"/>
          <w:szCs w:val="26"/>
        </w:rPr>
        <w:t>pre</w:t>
      </w:r>
      <w:r w:rsidRPr="00DC576F">
        <w:rPr>
          <w:rFonts w:ascii="Times New Roman" w:hAnsi="Times New Roman"/>
          <w:sz w:val="26"/>
          <w:szCs w:val="26"/>
        </w:rPr>
        <w:t xml:space="preserve"> rok </w:t>
      </w:r>
      <w:r w:rsidRPr="006A7C58">
        <w:rPr>
          <w:rFonts w:ascii="Times New Roman" w:hAnsi="Times New Roman"/>
          <w:color w:val="000000"/>
          <w:sz w:val="26"/>
          <w:szCs w:val="26"/>
        </w:rPr>
        <w:t>2011</w:t>
      </w:r>
    </w:p>
    <w:p w:rsidR="0083303C" w:rsidRPr="006A7C58" w:rsidRDefault="0083303C" w:rsidP="00104E6B">
      <w:pPr>
        <w:ind w:left="3261" w:hanging="3261"/>
        <w:rPr>
          <w:rFonts w:ascii="Times New Roman" w:hAnsi="Times New Roman"/>
          <w:color w:val="000000"/>
          <w:sz w:val="26"/>
          <w:szCs w:val="26"/>
        </w:rPr>
      </w:pPr>
      <w:r w:rsidRPr="006A7C58">
        <w:rPr>
          <w:rFonts w:ascii="Times New Roman" w:hAnsi="Times New Roman"/>
          <w:b/>
          <w:color w:val="000000"/>
          <w:sz w:val="26"/>
          <w:szCs w:val="26"/>
        </w:rPr>
        <w:t>Tréning:</w:t>
      </w:r>
      <w:r w:rsidRPr="006A7C58">
        <w:rPr>
          <w:rFonts w:ascii="Times New Roman" w:hAnsi="Times New Roman"/>
          <w:b/>
          <w:color w:val="000000"/>
          <w:sz w:val="26"/>
          <w:szCs w:val="26"/>
        </w:rPr>
        <w:tab/>
      </w:r>
      <w:r w:rsidRPr="006A7C58">
        <w:rPr>
          <w:rFonts w:ascii="Times New Roman" w:hAnsi="Times New Roman"/>
          <w:color w:val="000000"/>
          <w:sz w:val="26"/>
          <w:szCs w:val="26"/>
        </w:rPr>
        <w:t>9.10. 2011 v čase 11</w:t>
      </w:r>
      <w:r w:rsidRPr="006A7C58">
        <w:rPr>
          <w:rFonts w:ascii="Times New Roman" w:hAnsi="Times New Roman"/>
          <w:color w:val="000000"/>
          <w:sz w:val="26"/>
          <w:szCs w:val="26"/>
          <w:vertAlign w:val="superscript"/>
        </w:rPr>
        <w:t>00</w:t>
      </w:r>
      <w:r w:rsidRPr="006A7C58">
        <w:rPr>
          <w:rFonts w:ascii="Times New Roman" w:hAnsi="Times New Roman"/>
          <w:color w:val="000000"/>
          <w:sz w:val="26"/>
          <w:szCs w:val="26"/>
        </w:rPr>
        <w:t xml:space="preserve">  až  11</w:t>
      </w:r>
      <w:r w:rsidRPr="006A7C58">
        <w:rPr>
          <w:rFonts w:ascii="Times New Roman" w:hAnsi="Times New Roman"/>
          <w:color w:val="000000"/>
          <w:sz w:val="26"/>
          <w:szCs w:val="26"/>
          <w:vertAlign w:val="superscript"/>
        </w:rPr>
        <w:t xml:space="preserve">45 </w:t>
      </w:r>
      <w:r w:rsidRPr="006A7C58">
        <w:rPr>
          <w:rFonts w:ascii="Times New Roman" w:hAnsi="Times New Roman"/>
          <w:color w:val="000000"/>
          <w:sz w:val="26"/>
          <w:szCs w:val="26"/>
        </w:rPr>
        <w:t xml:space="preserve"> hod.</w:t>
      </w:r>
    </w:p>
    <w:p w:rsidR="0083303C" w:rsidRPr="00375616" w:rsidRDefault="0083303C" w:rsidP="00104E6B">
      <w:pPr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Trať: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spevnený a trávnatý povrch</w:t>
      </w:r>
    </w:p>
    <w:p w:rsidR="0083303C" w:rsidRPr="008D214E" w:rsidRDefault="0083303C" w:rsidP="00104E6B">
      <w:pPr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Porada vedúcich tímov: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11:00 v kancelárii pretekov</w:t>
      </w:r>
    </w:p>
    <w:p w:rsidR="0083303C" w:rsidRDefault="0083303C" w:rsidP="00DC576F">
      <w:pPr>
        <w:pStyle w:val="NoSpacing"/>
        <w:spacing w:line="264" w:lineRule="auto"/>
        <w:rPr>
          <w:rFonts w:ascii="Times New Roman" w:hAnsi="Times New Roman" w:cs="Times New Roman"/>
          <w:b/>
          <w:sz w:val="26"/>
          <w:szCs w:val="26"/>
        </w:rPr>
      </w:pPr>
      <w:r w:rsidRPr="000D53B2">
        <w:rPr>
          <w:rFonts w:ascii="Times New Roman" w:hAnsi="Times New Roman" w:cs="Times New Roman"/>
          <w:b/>
          <w:sz w:val="26"/>
          <w:szCs w:val="26"/>
        </w:rPr>
        <w:t>Program:</w:t>
      </w:r>
    </w:p>
    <w:p w:rsidR="0083303C" w:rsidRPr="0028562A" w:rsidRDefault="0083303C" w:rsidP="0028562A">
      <w:pPr>
        <w:pStyle w:val="NoSpacing"/>
        <w:tabs>
          <w:tab w:val="left" w:pos="4962"/>
          <w:tab w:val="left" w:pos="7513"/>
        </w:tabs>
        <w:spacing w:line="264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8562A">
        <w:rPr>
          <w:rFonts w:ascii="Times New Roman" w:hAnsi="Times New Roman" w:cs="Times New Roman"/>
          <w:sz w:val="24"/>
          <w:szCs w:val="24"/>
        </w:rPr>
        <w:t>- hobby</w:t>
      </w:r>
      <w:r w:rsidRPr="0028562A">
        <w:rPr>
          <w:rFonts w:ascii="Times New Roman" w:hAnsi="Times New Roman" w:cs="Times New Roman"/>
          <w:sz w:val="24"/>
          <w:szCs w:val="24"/>
        </w:rPr>
        <w:tab/>
        <w:t>štart o 11: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8562A">
        <w:rPr>
          <w:rFonts w:ascii="Times New Roman" w:hAnsi="Times New Roman" w:cs="Times New Roman"/>
          <w:sz w:val="24"/>
          <w:szCs w:val="24"/>
        </w:rPr>
        <w:t>0 hod.</w:t>
      </w:r>
      <w:r w:rsidRPr="0028562A">
        <w:rPr>
          <w:rFonts w:ascii="Times New Roman" w:hAnsi="Times New Roman" w:cs="Times New Roman"/>
          <w:sz w:val="24"/>
          <w:szCs w:val="24"/>
        </w:rPr>
        <w:tab/>
        <w:t xml:space="preserve"> cca 20-30 min.</w:t>
      </w:r>
    </w:p>
    <w:p w:rsidR="0083303C" w:rsidRPr="0028562A" w:rsidRDefault="0083303C" w:rsidP="0028562A">
      <w:pPr>
        <w:pStyle w:val="NoSpacing"/>
        <w:tabs>
          <w:tab w:val="left" w:pos="4962"/>
          <w:tab w:val="left" w:pos="7513"/>
        </w:tabs>
        <w:spacing w:line="264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8562A">
        <w:rPr>
          <w:rFonts w:ascii="Times New Roman" w:hAnsi="Times New Roman" w:cs="Times New Roman"/>
          <w:sz w:val="24"/>
          <w:szCs w:val="24"/>
        </w:rPr>
        <w:t>- nábor</w:t>
      </w:r>
      <w:r w:rsidRPr="0028562A">
        <w:rPr>
          <w:rFonts w:ascii="Times New Roman" w:hAnsi="Times New Roman" w:cs="Times New Roman"/>
          <w:sz w:val="24"/>
          <w:szCs w:val="24"/>
        </w:rPr>
        <w:tab/>
        <w:t>štart o 12: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28562A">
        <w:rPr>
          <w:rFonts w:ascii="Times New Roman" w:hAnsi="Times New Roman" w:cs="Times New Roman"/>
          <w:sz w:val="24"/>
          <w:szCs w:val="24"/>
        </w:rPr>
        <w:t xml:space="preserve"> hod.</w:t>
      </w:r>
      <w:r w:rsidRPr="0028562A">
        <w:rPr>
          <w:rFonts w:ascii="Times New Roman" w:hAnsi="Times New Roman" w:cs="Times New Roman"/>
          <w:sz w:val="24"/>
          <w:szCs w:val="24"/>
        </w:rPr>
        <w:tab/>
        <w:t xml:space="preserve"> cca 10-15 min.</w:t>
      </w:r>
    </w:p>
    <w:p w:rsidR="0083303C" w:rsidRPr="0028562A" w:rsidRDefault="0083303C" w:rsidP="0028562A">
      <w:pPr>
        <w:pStyle w:val="NoSpacing"/>
        <w:tabs>
          <w:tab w:val="left" w:pos="-3969"/>
          <w:tab w:val="left" w:pos="-3828"/>
          <w:tab w:val="left" w:pos="4962"/>
          <w:tab w:val="left" w:pos="7513"/>
        </w:tabs>
        <w:spacing w:line="264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8562A">
        <w:rPr>
          <w:rFonts w:ascii="Times New Roman" w:hAnsi="Times New Roman" w:cs="Times New Roman"/>
          <w:sz w:val="24"/>
          <w:szCs w:val="24"/>
        </w:rPr>
        <w:t>- žiaci, žiačky</w:t>
      </w:r>
      <w:r w:rsidRPr="0028562A">
        <w:rPr>
          <w:rFonts w:ascii="Times New Roman" w:hAnsi="Times New Roman" w:cs="Times New Roman"/>
          <w:sz w:val="24"/>
          <w:szCs w:val="24"/>
        </w:rPr>
        <w:tab/>
        <w:t>štart o 13:00 hod.</w:t>
      </w:r>
      <w:r w:rsidRPr="0028562A">
        <w:rPr>
          <w:rFonts w:ascii="Times New Roman" w:hAnsi="Times New Roman" w:cs="Times New Roman"/>
          <w:sz w:val="24"/>
          <w:szCs w:val="24"/>
        </w:rPr>
        <w:tab/>
        <w:t>20 min., min. 2 okruhy</w:t>
      </w:r>
    </w:p>
    <w:p w:rsidR="0083303C" w:rsidRPr="0028562A" w:rsidRDefault="0083303C" w:rsidP="0028562A">
      <w:pPr>
        <w:pStyle w:val="NoSpacing"/>
        <w:tabs>
          <w:tab w:val="left" w:pos="-3828"/>
          <w:tab w:val="left" w:pos="1080"/>
          <w:tab w:val="left" w:pos="4140"/>
          <w:tab w:val="left" w:pos="4962"/>
          <w:tab w:val="left" w:pos="7513"/>
        </w:tabs>
        <w:spacing w:line="264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8562A">
        <w:rPr>
          <w:rFonts w:ascii="Times New Roman" w:hAnsi="Times New Roman" w:cs="Times New Roman"/>
          <w:sz w:val="24"/>
          <w:szCs w:val="24"/>
        </w:rPr>
        <w:t>- kadeti, kadetky,  ženy, juniorky, masters B</w:t>
      </w:r>
      <w:r w:rsidRPr="0028562A">
        <w:rPr>
          <w:rFonts w:ascii="Times New Roman" w:hAnsi="Times New Roman" w:cs="Times New Roman"/>
          <w:sz w:val="24"/>
          <w:szCs w:val="24"/>
        </w:rPr>
        <w:tab/>
        <w:t>štart o 13:30 hod.</w:t>
      </w:r>
      <w:r w:rsidRPr="0028562A">
        <w:rPr>
          <w:rFonts w:ascii="Times New Roman" w:hAnsi="Times New Roman" w:cs="Times New Roman"/>
          <w:sz w:val="24"/>
          <w:szCs w:val="24"/>
        </w:rPr>
        <w:tab/>
        <w:t>30 min.</w:t>
      </w:r>
    </w:p>
    <w:p w:rsidR="0083303C" w:rsidRPr="0028562A" w:rsidRDefault="0083303C" w:rsidP="0028562A">
      <w:pPr>
        <w:pStyle w:val="NoSpacing"/>
        <w:tabs>
          <w:tab w:val="left" w:pos="-3969"/>
          <w:tab w:val="left" w:pos="4962"/>
          <w:tab w:val="left" w:pos="7513"/>
        </w:tabs>
        <w:spacing w:line="264" w:lineRule="auto"/>
        <w:ind w:left="426"/>
        <w:rPr>
          <w:rFonts w:ascii="Georgia" w:hAnsi="Georgia"/>
        </w:rPr>
      </w:pPr>
      <w:r w:rsidRPr="0028562A">
        <w:rPr>
          <w:rFonts w:ascii="Times New Roman" w:hAnsi="Times New Roman" w:cs="Times New Roman"/>
          <w:sz w:val="24"/>
          <w:szCs w:val="24"/>
        </w:rPr>
        <w:t>- juniori, masters A, muži Elite A+B,  U-23</w:t>
      </w:r>
      <w:r w:rsidRPr="0028562A">
        <w:rPr>
          <w:rFonts w:ascii="Times New Roman" w:hAnsi="Times New Roman" w:cs="Times New Roman"/>
          <w:sz w:val="24"/>
          <w:szCs w:val="24"/>
        </w:rPr>
        <w:tab/>
        <w:t>štart o 14:15 hod.</w:t>
      </w:r>
      <w:r w:rsidRPr="0028562A">
        <w:rPr>
          <w:rFonts w:ascii="Times New Roman" w:hAnsi="Times New Roman" w:cs="Times New Roman"/>
          <w:sz w:val="24"/>
          <w:szCs w:val="24"/>
        </w:rPr>
        <w:tab/>
        <w:t>50 min.</w:t>
      </w:r>
      <w:r w:rsidRPr="0028562A">
        <w:rPr>
          <w:rFonts w:ascii="Georgia" w:hAnsi="Georgia"/>
        </w:rPr>
        <w:tab/>
      </w:r>
    </w:p>
    <w:p w:rsidR="0083303C" w:rsidRPr="0028562A" w:rsidRDefault="0083303C" w:rsidP="00970ADC">
      <w:pPr>
        <w:rPr>
          <w:rFonts w:ascii="Georgia" w:hAnsi="Georgia"/>
        </w:rPr>
      </w:pPr>
    </w:p>
    <w:p w:rsidR="0083303C" w:rsidRPr="008D214E" w:rsidRDefault="0083303C" w:rsidP="00EB3AFC">
      <w:pPr>
        <w:ind w:left="3261" w:hanging="326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S</w:t>
      </w:r>
      <w:r w:rsidRPr="000D53B2">
        <w:rPr>
          <w:rFonts w:ascii="Times New Roman" w:hAnsi="Times New Roman"/>
          <w:b/>
          <w:sz w:val="26"/>
          <w:szCs w:val="26"/>
        </w:rPr>
        <w:t>prchy: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v areáli preteku</w:t>
      </w:r>
    </w:p>
    <w:p w:rsidR="0083303C" w:rsidRPr="000D53B2" w:rsidRDefault="0083303C" w:rsidP="00104E6B">
      <w:pPr>
        <w:ind w:left="3261" w:hanging="3261"/>
        <w:rPr>
          <w:rFonts w:ascii="Times New Roman" w:hAnsi="Times New Roman"/>
          <w:b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Zdravotné zabezpečenie:</w:t>
      </w:r>
      <w:r w:rsidRPr="000D53B2">
        <w:rPr>
          <w:rFonts w:ascii="Times New Roman" w:hAnsi="Times New Roman"/>
          <w:b/>
          <w:sz w:val="26"/>
          <w:szCs w:val="26"/>
        </w:rPr>
        <w:tab/>
      </w:r>
      <w:r w:rsidRPr="00B65049">
        <w:rPr>
          <w:rFonts w:ascii="Times New Roman" w:hAnsi="Times New Roman"/>
          <w:sz w:val="26"/>
          <w:szCs w:val="26"/>
        </w:rPr>
        <w:t>počas celej doby konania podujatia</w:t>
      </w:r>
    </w:p>
    <w:p w:rsidR="0083303C" w:rsidRDefault="0083303C" w:rsidP="00375616">
      <w:pPr>
        <w:ind w:left="3261" w:hanging="3261"/>
        <w:rPr>
          <w:rFonts w:ascii="Times New Roman" w:hAnsi="Times New Roman"/>
          <w:sz w:val="26"/>
          <w:szCs w:val="26"/>
        </w:rPr>
      </w:pPr>
      <w:r w:rsidRPr="000D53B2">
        <w:rPr>
          <w:rFonts w:ascii="Times New Roman" w:hAnsi="Times New Roman"/>
          <w:b/>
          <w:sz w:val="26"/>
          <w:szCs w:val="26"/>
        </w:rPr>
        <w:t>Predpis:</w:t>
      </w:r>
      <w:r w:rsidRPr="000D53B2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súťaží  sa podľa platných pravidiel SZC, súťažného poriadku SP v cyklokrose </w:t>
      </w:r>
      <w:r w:rsidRPr="0028562A">
        <w:rPr>
          <w:rFonts w:ascii="Times New Roman" w:hAnsi="Times New Roman"/>
          <w:color w:val="343434"/>
          <w:sz w:val="26"/>
          <w:szCs w:val="26"/>
        </w:rPr>
        <w:t>pre sezónu</w:t>
      </w:r>
      <w:r>
        <w:rPr>
          <w:rFonts w:ascii="Arial" w:hAnsi="Arial" w:cs="Arial"/>
          <w:color w:val="343434"/>
          <w:sz w:val="19"/>
          <w:szCs w:val="19"/>
        </w:rPr>
        <w:t xml:space="preserve"> </w:t>
      </w:r>
      <w:r w:rsidRPr="0028562A">
        <w:rPr>
          <w:rFonts w:ascii="Times New Roman" w:hAnsi="Times New Roman"/>
          <w:sz w:val="26"/>
          <w:szCs w:val="26"/>
        </w:rPr>
        <w:t>2011/2012</w:t>
      </w:r>
      <w:r>
        <w:rPr>
          <w:rFonts w:ascii="Times New Roman" w:hAnsi="Times New Roman"/>
          <w:sz w:val="26"/>
          <w:szCs w:val="26"/>
        </w:rPr>
        <w:t xml:space="preserve"> a tohto rozpisu. V prípade porušenia pravidiel budú uplatnené sankcie SZC.</w:t>
      </w:r>
    </w:p>
    <w:p w:rsidR="0083303C" w:rsidRDefault="0083303C" w:rsidP="00AD41F0">
      <w:pPr>
        <w:pStyle w:val="NoSpacing"/>
        <w:tabs>
          <w:tab w:val="left" w:pos="3261"/>
        </w:tabs>
        <w:rPr>
          <w:b/>
        </w:rPr>
      </w:pPr>
      <w:r>
        <w:rPr>
          <w:noProof/>
          <w:lang w:eastAsia="sk-SK"/>
        </w:rPr>
        <w:pict>
          <v:shape id="Obrázok 7" o:spid="_x0000_s1026" type="#_x0000_t75" style="position:absolute;margin-left:-37pt;margin-top:63.05pt;width:543.05pt;height:307.65pt;z-index:251658240;visibility:visible">
            <v:imagedata r:id="rId7" o:title="" croptop="5760f" cropbottom="2490f" cropleft="12596f"/>
            <w10:wrap type="square"/>
          </v:shape>
        </w:pict>
      </w:r>
      <w:r>
        <w:rPr>
          <w:rFonts w:ascii="Times New Roman" w:hAnsi="Times New Roman" w:cs="Times New Roman"/>
          <w:b/>
          <w:sz w:val="26"/>
          <w:szCs w:val="26"/>
        </w:rPr>
        <w:t xml:space="preserve">Generálny sponzor: 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Dôvera zdravotná poisťovňa, a.s.</w:t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0D53B2">
        <w:rPr>
          <w:rFonts w:ascii="Times New Roman" w:hAnsi="Times New Roman" w:cs="Times New Roman"/>
          <w:b/>
          <w:sz w:val="26"/>
          <w:szCs w:val="26"/>
        </w:rPr>
        <w:t>Mapa trate</w:t>
      </w:r>
      <w:r>
        <w:rPr>
          <w:rFonts w:ascii="Times New Roman" w:hAnsi="Times New Roman" w:cs="Times New Roman"/>
          <w:b/>
          <w:sz w:val="26"/>
          <w:szCs w:val="26"/>
        </w:rPr>
        <w:t xml:space="preserve">:  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375AFC">
        <w:rPr>
          <w:rStyle w:val="Strong"/>
          <w:rFonts w:ascii="Times New Roman" w:hAnsi="Times New Roman" w:cs="Calibri"/>
          <w:sz w:val="26"/>
          <w:szCs w:val="26"/>
        </w:rPr>
        <w:t>GPS súradnice štartu:</w:t>
      </w:r>
      <w:r w:rsidRPr="00375AFC">
        <w:rPr>
          <w:rStyle w:val="apple-style-span"/>
          <w:rFonts w:ascii="Times New Roman" w:hAnsi="Times New Roman" w:cs="Calibri"/>
          <w:sz w:val="26"/>
          <w:szCs w:val="26"/>
        </w:rPr>
        <w:t> </w:t>
      </w:r>
      <w:r>
        <w:rPr>
          <w:rStyle w:val="apple-style-span"/>
          <w:rFonts w:ascii="Times New Roman" w:hAnsi="Times New Roman" w:cs="Calibri"/>
          <w:sz w:val="26"/>
          <w:szCs w:val="26"/>
        </w:rPr>
        <w:t xml:space="preserve">    </w:t>
      </w:r>
      <w:r w:rsidRPr="00375AFC">
        <w:rPr>
          <w:rStyle w:val="apple-style-span"/>
          <w:rFonts w:ascii="Times New Roman" w:hAnsi="Times New Roman" w:cs="Calibri"/>
          <w:sz w:val="26"/>
          <w:szCs w:val="26"/>
        </w:rPr>
        <w:t>49°26'47.62"S,  18°44'34.11"V</w:t>
      </w:r>
    </w:p>
    <w:p w:rsidR="0083303C" w:rsidRDefault="0083303C" w:rsidP="002C10A3">
      <w:pPr>
        <w:tabs>
          <w:tab w:val="left" w:pos="3261"/>
        </w:tabs>
        <w:rPr>
          <w:rFonts w:ascii="Times New Roman" w:hAnsi="Times New Roman"/>
          <w:b/>
          <w:sz w:val="26"/>
          <w:szCs w:val="26"/>
        </w:rPr>
      </w:pPr>
    </w:p>
    <w:p w:rsidR="0083303C" w:rsidRPr="000D53B2" w:rsidRDefault="0083303C">
      <w:pPr>
        <w:rPr>
          <w:sz w:val="26"/>
          <w:szCs w:val="26"/>
        </w:rPr>
      </w:pPr>
    </w:p>
    <w:sectPr w:rsidR="0083303C" w:rsidRPr="000D53B2" w:rsidSect="002C10A3">
      <w:pgSz w:w="11906" w:h="16838"/>
      <w:pgMar w:top="709" w:right="849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1E6E"/>
    <w:multiLevelType w:val="hybridMultilevel"/>
    <w:tmpl w:val="20223F7C"/>
    <w:lvl w:ilvl="0" w:tplc="041B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0359F6"/>
    <w:multiLevelType w:val="hybridMultilevel"/>
    <w:tmpl w:val="B43872EC"/>
    <w:lvl w:ilvl="0" w:tplc="041B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693511F"/>
    <w:multiLevelType w:val="hybridMultilevel"/>
    <w:tmpl w:val="F8EC1730"/>
    <w:lvl w:ilvl="0" w:tplc="041B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66F78D3"/>
    <w:multiLevelType w:val="hybridMultilevel"/>
    <w:tmpl w:val="A78C59C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6451602"/>
    <w:multiLevelType w:val="hybridMultilevel"/>
    <w:tmpl w:val="BABAE68E"/>
    <w:lvl w:ilvl="0" w:tplc="041B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4E6B"/>
    <w:rsid w:val="0000257C"/>
    <w:rsid w:val="00015CD2"/>
    <w:rsid w:val="00026584"/>
    <w:rsid w:val="0004140B"/>
    <w:rsid w:val="00043D3D"/>
    <w:rsid w:val="00046B03"/>
    <w:rsid w:val="000476BA"/>
    <w:rsid w:val="00052566"/>
    <w:rsid w:val="00054FD2"/>
    <w:rsid w:val="0005607C"/>
    <w:rsid w:val="000579C2"/>
    <w:rsid w:val="00063323"/>
    <w:rsid w:val="00071D60"/>
    <w:rsid w:val="00072B8E"/>
    <w:rsid w:val="0007341E"/>
    <w:rsid w:val="000741FC"/>
    <w:rsid w:val="00080997"/>
    <w:rsid w:val="0008359D"/>
    <w:rsid w:val="00083BE2"/>
    <w:rsid w:val="00084BFA"/>
    <w:rsid w:val="0008629F"/>
    <w:rsid w:val="000A2732"/>
    <w:rsid w:val="000A4A31"/>
    <w:rsid w:val="000B1E43"/>
    <w:rsid w:val="000B618E"/>
    <w:rsid w:val="000C58B9"/>
    <w:rsid w:val="000C69C8"/>
    <w:rsid w:val="000D36BD"/>
    <w:rsid w:val="000D3B6A"/>
    <w:rsid w:val="000D53B2"/>
    <w:rsid w:val="000D73A9"/>
    <w:rsid w:val="000E317F"/>
    <w:rsid w:val="000E3CED"/>
    <w:rsid w:val="000E57A1"/>
    <w:rsid w:val="000F1CC5"/>
    <w:rsid w:val="00104E6B"/>
    <w:rsid w:val="0010761C"/>
    <w:rsid w:val="00111F33"/>
    <w:rsid w:val="001130EB"/>
    <w:rsid w:val="00113157"/>
    <w:rsid w:val="00115D6E"/>
    <w:rsid w:val="001205F3"/>
    <w:rsid w:val="001209BD"/>
    <w:rsid w:val="001279C0"/>
    <w:rsid w:val="0013066A"/>
    <w:rsid w:val="001320FA"/>
    <w:rsid w:val="00136CD1"/>
    <w:rsid w:val="00136D1F"/>
    <w:rsid w:val="00144344"/>
    <w:rsid w:val="00145016"/>
    <w:rsid w:val="0015014D"/>
    <w:rsid w:val="00150A70"/>
    <w:rsid w:val="00150E54"/>
    <w:rsid w:val="0015360B"/>
    <w:rsid w:val="00157710"/>
    <w:rsid w:val="00181445"/>
    <w:rsid w:val="00181892"/>
    <w:rsid w:val="00182988"/>
    <w:rsid w:val="00187BA3"/>
    <w:rsid w:val="0019243B"/>
    <w:rsid w:val="0019334E"/>
    <w:rsid w:val="00194F37"/>
    <w:rsid w:val="00196A1D"/>
    <w:rsid w:val="001A1BEB"/>
    <w:rsid w:val="001A6BFB"/>
    <w:rsid w:val="001B55CE"/>
    <w:rsid w:val="001B5A1E"/>
    <w:rsid w:val="001C184C"/>
    <w:rsid w:val="001C21EB"/>
    <w:rsid w:val="001C4818"/>
    <w:rsid w:val="001D4689"/>
    <w:rsid w:val="001D6C5A"/>
    <w:rsid w:val="001E1845"/>
    <w:rsid w:val="001E198D"/>
    <w:rsid w:val="001E3638"/>
    <w:rsid w:val="001E36F9"/>
    <w:rsid w:val="001E6524"/>
    <w:rsid w:val="001E699E"/>
    <w:rsid w:val="001E7862"/>
    <w:rsid w:val="001F3894"/>
    <w:rsid w:val="001F55CC"/>
    <w:rsid w:val="001F583A"/>
    <w:rsid w:val="002075F2"/>
    <w:rsid w:val="00220793"/>
    <w:rsid w:val="0023408D"/>
    <w:rsid w:val="0023654B"/>
    <w:rsid w:val="00240BB0"/>
    <w:rsid w:val="00242CCF"/>
    <w:rsid w:val="00242F1A"/>
    <w:rsid w:val="002459A9"/>
    <w:rsid w:val="002474E4"/>
    <w:rsid w:val="00247E0F"/>
    <w:rsid w:val="00250FC0"/>
    <w:rsid w:val="00260EA6"/>
    <w:rsid w:val="00263082"/>
    <w:rsid w:val="00264174"/>
    <w:rsid w:val="00275077"/>
    <w:rsid w:val="002750BE"/>
    <w:rsid w:val="002755F4"/>
    <w:rsid w:val="0028562A"/>
    <w:rsid w:val="00286126"/>
    <w:rsid w:val="00286671"/>
    <w:rsid w:val="00286927"/>
    <w:rsid w:val="00286BFF"/>
    <w:rsid w:val="00291D9C"/>
    <w:rsid w:val="00293328"/>
    <w:rsid w:val="00296F50"/>
    <w:rsid w:val="00297528"/>
    <w:rsid w:val="002A00BB"/>
    <w:rsid w:val="002A104B"/>
    <w:rsid w:val="002A173F"/>
    <w:rsid w:val="002A6244"/>
    <w:rsid w:val="002B0444"/>
    <w:rsid w:val="002B47CE"/>
    <w:rsid w:val="002B5433"/>
    <w:rsid w:val="002B5614"/>
    <w:rsid w:val="002C10A3"/>
    <w:rsid w:val="002C572E"/>
    <w:rsid w:val="002C7C99"/>
    <w:rsid w:val="002D1523"/>
    <w:rsid w:val="002D7E59"/>
    <w:rsid w:val="002E3BCC"/>
    <w:rsid w:val="002E3BE6"/>
    <w:rsid w:val="002E54B1"/>
    <w:rsid w:val="002F12CC"/>
    <w:rsid w:val="002F2023"/>
    <w:rsid w:val="002F2F5C"/>
    <w:rsid w:val="002F4D37"/>
    <w:rsid w:val="002F52C7"/>
    <w:rsid w:val="002F59C5"/>
    <w:rsid w:val="00300338"/>
    <w:rsid w:val="003153C9"/>
    <w:rsid w:val="00316285"/>
    <w:rsid w:val="00323E49"/>
    <w:rsid w:val="00327684"/>
    <w:rsid w:val="00336504"/>
    <w:rsid w:val="003368D8"/>
    <w:rsid w:val="003402D8"/>
    <w:rsid w:val="00342395"/>
    <w:rsid w:val="00345FB6"/>
    <w:rsid w:val="00352D85"/>
    <w:rsid w:val="00353CFA"/>
    <w:rsid w:val="003658B1"/>
    <w:rsid w:val="0037189F"/>
    <w:rsid w:val="00375616"/>
    <w:rsid w:val="00375AFC"/>
    <w:rsid w:val="0038138D"/>
    <w:rsid w:val="00381BBB"/>
    <w:rsid w:val="00385552"/>
    <w:rsid w:val="003906EC"/>
    <w:rsid w:val="00391A8D"/>
    <w:rsid w:val="003A761F"/>
    <w:rsid w:val="003C2884"/>
    <w:rsid w:val="003C7F3C"/>
    <w:rsid w:val="003D018B"/>
    <w:rsid w:val="003D241E"/>
    <w:rsid w:val="003D4B90"/>
    <w:rsid w:val="003D7FE3"/>
    <w:rsid w:val="003E76FA"/>
    <w:rsid w:val="003E7D6E"/>
    <w:rsid w:val="003F6956"/>
    <w:rsid w:val="003F6A03"/>
    <w:rsid w:val="004001B3"/>
    <w:rsid w:val="00400376"/>
    <w:rsid w:val="004013C6"/>
    <w:rsid w:val="00401640"/>
    <w:rsid w:val="00402303"/>
    <w:rsid w:val="00403E04"/>
    <w:rsid w:val="00405D16"/>
    <w:rsid w:val="00407BED"/>
    <w:rsid w:val="00411BAE"/>
    <w:rsid w:val="00413919"/>
    <w:rsid w:val="00416A9D"/>
    <w:rsid w:val="00427FB6"/>
    <w:rsid w:val="00430621"/>
    <w:rsid w:val="00430B9D"/>
    <w:rsid w:val="00430D75"/>
    <w:rsid w:val="004312C9"/>
    <w:rsid w:val="00431591"/>
    <w:rsid w:val="0045153C"/>
    <w:rsid w:val="00460F36"/>
    <w:rsid w:val="0046405C"/>
    <w:rsid w:val="00471381"/>
    <w:rsid w:val="00473356"/>
    <w:rsid w:val="004737E8"/>
    <w:rsid w:val="00477A4A"/>
    <w:rsid w:val="0048084D"/>
    <w:rsid w:val="0048245F"/>
    <w:rsid w:val="00492676"/>
    <w:rsid w:val="00494DDF"/>
    <w:rsid w:val="004B5896"/>
    <w:rsid w:val="004B59BC"/>
    <w:rsid w:val="004C1312"/>
    <w:rsid w:val="004C1A05"/>
    <w:rsid w:val="004C3617"/>
    <w:rsid w:val="004C3B58"/>
    <w:rsid w:val="004C3E26"/>
    <w:rsid w:val="004C788A"/>
    <w:rsid w:val="004D12CB"/>
    <w:rsid w:val="004D3857"/>
    <w:rsid w:val="004D7559"/>
    <w:rsid w:val="004E321B"/>
    <w:rsid w:val="004E6089"/>
    <w:rsid w:val="004E6A9B"/>
    <w:rsid w:val="004F3415"/>
    <w:rsid w:val="00506B80"/>
    <w:rsid w:val="00513A3C"/>
    <w:rsid w:val="00514DE3"/>
    <w:rsid w:val="005278B4"/>
    <w:rsid w:val="00536A4A"/>
    <w:rsid w:val="00541121"/>
    <w:rsid w:val="00541FCD"/>
    <w:rsid w:val="00543800"/>
    <w:rsid w:val="00545791"/>
    <w:rsid w:val="005503DF"/>
    <w:rsid w:val="00552189"/>
    <w:rsid w:val="00552C22"/>
    <w:rsid w:val="00557885"/>
    <w:rsid w:val="00565D32"/>
    <w:rsid w:val="0057694C"/>
    <w:rsid w:val="00580E76"/>
    <w:rsid w:val="00581395"/>
    <w:rsid w:val="00587327"/>
    <w:rsid w:val="0059102E"/>
    <w:rsid w:val="005924F7"/>
    <w:rsid w:val="00594A0F"/>
    <w:rsid w:val="00596D75"/>
    <w:rsid w:val="00597603"/>
    <w:rsid w:val="005A0C61"/>
    <w:rsid w:val="005A14BD"/>
    <w:rsid w:val="005A2E86"/>
    <w:rsid w:val="005A30CF"/>
    <w:rsid w:val="005A3988"/>
    <w:rsid w:val="005B0DC3"/>
    <w:rsid w:val="005B1E4F"/>
    <w:rsid w:val="005B4E38"/>
    <w:rsid w:val="005C6684"/>
    <w:rsid w:val="005D41D8"/>
    <w:rsid w:val="005D57A8"/>
    <w:rsid w:val="005E1810"/>
    <w:rsid w:val="005E4E3F"/>
    <w:rsid w:val="005E6CDD"/>
    <w:rsid w:val="005F2C7D"/>
    <w:rsid w:val="005F3FFB"/>
    <w:rsid w:val="005F4EEA"/>
    <w:rsid w:val="005F66C5"/>
    <w:rsid w:val="00603D1E"/>
    <w:rsid w:val="00604E03"/>
    <w:rsid w:val="00610360"/>
    <w:rsid w:val="00614C65"/>
    <w:rsid w:val="00626F0C"/>
    <w:rsid w:val="00630EDD"/>
    <w:rsid w:val="00637328"/>
    <w:rsid w:val="0064596A"/>
    <w:rsid w:val="006465AC"/>
    <w:rsid w:val="00651312"/>
    <w:rsid w:val="00674A46"/>
    <w:rsid w:val="006759B0"/>
    <w:rsid w:val="006773A3"/>
    <w:rsid w:val="00697B13"/>
    <w:rsid w:val="006A17EB"/>
    <w:rsid w:val="006A2F4F"/>
    <w:rsid w:val="006A7C58"/>
    <w:rsid w:val="006B1C34"/>
    <w:rsid w:val="006B4995"/>
    <w:rsid w:val="006C45CB"/>
    <w:rsid w:val="006C4A2E"/>
    <w:rsid w:val="006C66D7"/>
    <w:rsid w:val="006D22A9"/>
    <w:rsid w:val="006D2F6C"/>
    <w:rsid w:val="006D4DA0"/>
    <w:rsid w:val="006D4FAC"/>
    <w:rsid w:val="006E1746"/>
    <w:rsid w:val="006E33EC"/>
    <w:rsid w:val="006E3B88"/>
    <w:rsid w:val="006E5791"/>
    <w:rsid w:val="006E6DD2"/>
    <w:rsid w:val="006E7978"/>
    <w:rsid w:val="006E7B24"/>
    <w:rsid w:val="006F0F20"/>
    <w:rsid w:val="006F1ADA"/>
    <w:rsid w:val="006F45AD"/>
    <w:rsid w:val="007054E7"/>
    <w:rsid w:val="007107CB"/>
    <w:rsid w:val="00710CFE"/>
    <w:rsid w:val="007162F4"/>
    <w:rsid w:val="00717E48"/>
    <w:rsid w:val="00720C1D"/>
    <w:rsid w:val="00727D2F"/>
    <w:rsid w:val="0073335B"/>
    <w:rsid w:val="007342B9"/>
    <w:rsid w:val="0073794C"/>
    <w:rsid w:val="0074213A"/>
    <w:rsid w:val="007450BB"/>
    <w:rsid w:val="007578D6"/>
    <w:rsid w:val="00762FFA"/>
    <w:rsid w:val="00763188"/>
    <w:rsid w:val="007707C9"/>
    <w:rsid w:val="00770B16"/>
    <w:rsid w:val="00770B71"/>
    <w:rsid w:val="00770DC7"/>
    <w:rsid w:val="00774092"/>
    <w:rsid w:val="007774E6"/>
    <w:rsid w:val="00783674"/>
    <w:rsid w:val="00785933"/>
    <w:rsid w:val="00786C92"/>
    <w:rsid w:val="007A0275"/>
    <w:rsid w:val="007A6F6E"/>
    <w:rsid w:val="007B0C0E"/>
    <w:rsid w:val="007B1210"/>
    <w:rsid w:val="007B48A4"/>
    <w:rsid w:val="007C3390"/>
    <w:rsid w:val="007C4630"/>
    <w:rsid w:val="007C4DBC"/>
    <w:rsid w:val="007C625F"/>
    <w:rsid w:val="007C7810"/>
    <w:rsid w:val="007C7830"/>
    <w:rsid w:val="007D098F"/>
    <w:rsid w:val="007D200C"/>
    <w:rsid w:val="007D62E2"/>
    <w:rsid w:val="007D705C"/>
    <w:rsid w:val="007E69D5"/>
    <w:rsid w:val="007E7555"/>
    <w:rsid w:val="007F203D"/>
    <w:rsid w:val="007F4273"/>
    <w:rsid w:val="00810BB8"/>
    <w:rsid w:val="00813A1F"/>
    <w:rsid w:val="00813B9D"/>
    <w:rsid w:val="00813BB2"/>
    <w:rsid w:val="00814382"/>
    <w:rsid w:val="00817DA6"/>
    <w:rsid w:val="00822D17"/>
    <w:rsid w:val="00826D26"/>
    <w:rsid w:val="0083303C"/>
    <w:rsid w:val="00834540"/>
    <w:rsid w:val="00840204"/>
    <w:rsid w:val="00842A75"/>
    <w:rsid w:val="0084574D"/>
    <w:rsid w:val="0085063F"/>
    <w:rsid w:val="00850E56"/>
    <w:rsid w:val="00852FD4"/>
    <w:rsid w:val="00861677"/>
    <w:rsid w:val="00861EDC"/>
    <w:rsid w:val="00872459"/>
    <w:rsid w:val="008742FC"/>
    <w:rsid w:val="00875564"/>
    <w:rsid w:val="00875969"/>
    <w:rsid w:val="00875DF8"/>
    <w:rsid w:val="008819D4"/>
    <w:rsid w:val="00883979"/>
    <w:rsid w:val="00885806"/>
    <w:rsid w:val="00886964"/>
    <w:rsid w:val="008A35D8"/>
    <w:rsid w:val="008A70DA"/>
    <w:rsid w:val="008A7CF1"/>
    <w:rsid w:val="008B2B6B"/>
    <w:rsid w:val="008B3587"/>
    <w:rsid w:val="008B366C"/>
    <w:rsid w:val="008B3BC3"/>
    <w:rsid w:val="008B7BEA"/>
    <w:rsid w:val="008C0216"/>
    <w:rsid w:val="008C47AD"/>
    <w:rsid w:val="008C5836"/>
    <w:rsid w:val="008D214E"/>
    <w:rsid w:val="008E159A"/>
    <w:rsid w:val="008E3FEF"/>
    <w:rsid w:val="008F207F"/>
    <w:rsid w:val="008F3C00"/>
    <w:rsid w:val="008F5948"/>
    <w:rsid w:val="00902FE8"/>
    <w:rsid w:val="00903838"/>
    <w:rsid w:val="00936BD0"/>
    <w:rsid w:val="0093753F"/>
    <w:rsid w:val="00941AA8"/>
    <w:rsid w:val="0094565D"/>
    <w:rsid w:val="00950E98"/>
    <w:rsid w:val="00952103"/>
    <w:rsid w:val="00954D59"/>
    <w:rsid w:val="00956F13"/>
    <w:rsid w:val="00961C7E"/>
    <w:rsid w:val="00962C53"/>
    <w:rsid w:val="0096708E"/>
    <w:rsid w:val="00967656"/>
    <w:rsid w:val="009701C1"/>
    <w:rsid w:val="00970ADC"/>
    <w:rsid w:val="00971423"/>
    <w:rsid w:val="00976D40"/>
    <w:rsid w:val="00985054"/>
    <w:rsid w:val="0098741F"/>
    <w:rsid w:val="00987B55"/>
    <w:rsid w:val="009949F5"/>
    <w:rsid w:val="00994B8C"/>
    <w:rsid w:val="00996647"/>
    <w:rsid w:val="00997C16"/>
    <w:rsid w:val="009A1B89"/>
    <w:rsid w:val="009A5311"/>
    <w:rsid w:val="009E2BFE"/>
    <w:rsid w:val="009E7267"/>
    <w:rsid w:val="009E78DC"/>
    <w:rsid w:val="009F3231"/>
    <w:rsid w:val="009F4CE7"/>
    <w:rsid w:val="009F7407"/>
    <w:rsid w:val="00A04912"/>
    <w:rsid w:val="00A063B7"/>
    <w:rsid w:val="00A10B45"/>
    <w:rsid w:val="00A10C49"/>
    <w:rsid w:val="00A14C74"/>
    <w:rsid w:val="00A24703"/>
    <w:rsid w:val="00A24DE4"/>
    <w:rsid w:val="00A34AF1"/>
    <w:rsid w:val="00A35C89"/>
    <w:rsid w:val="00A35E48"/>
    <w:rsid w:val="00A4021B"/>
    <w:rsid w:val="00A416BA"/>
    <w:rsid w:val="00A54132"/>
    <w:rsid w:val="00A54EC2"/>
    <w:rsid w:val="00A62E9F"/>
    <w:rsid w:val="00A64168"/>
    <w:rsid w:val="00A66D38"/>
    <w:rsid w:val="00A732BA"/>
    <w:rsid w:val="00A7746A"/>
    <w:rsid w:val="00A8563E"/>
    <w:rsid w:val="00A9242A"/>
    <w:rsid w:val="00A92E6A"/>
    <w:rsid w:val="00A9357F"/>
    <w:rsid w:val="00A94CF6"/>
    <w:rsid w:val="00A94DFB"/>
    <w:rsid w:val="00AA26DA"/>
    <w:rsid w:val="00AA4570"/>
    <w:rsid w:val="00AA4C09"/>
    <w:rsid w:val="00AA6A98"/>
    <w:rsid w:val="00AB3681"/>
    <w:rsid w:val="00AB4906"/>
    <w:rsid w:val="00AC104C"/>
    <w:rsid w:val="00AC20B2"/>
    <w:rsid w:val="00AC596C"/>
    <w:rsid w:val="00AC76F0"/>
    <w:rsid w:val="00AD21EA"/>
    <w:rsid w:val="00AD2D26"/>
    <w:rsid w:val="00AD41F0"/>
    <w:rsid w:val="00AE790B"/>
    <w:rsid w:val="00AF3D29"/>
    <w:rsid w:val="00AF718A"/>
    <w:rsid w:val="00B004FF"/>
    <w:rsid w:val="00B00AEC"/>
    <w:rsid w:val="00B01D92"/>
    <w:rsid w:val="00B063C2"/>
    <w:rsid w:val="00B07354"/>
    <w:rsid w:val="00B1213A"/>
    <w:rsid w:val="00B227EB"/>
    <w:rsid w:val="00B2395F"/>
    <w:rsid w:val="00B27F99"/>
    <w:rsid w:val="00B35534"/>
    <w:rsid w:val="00B43585"/>
    <w:rsid w:val="00B441C5"/>
    <w:rsid w:val="00B46391"/>
    <w:rsid w:val="00B50526"/>
    <w:rsid w:val="00B632FF"/>
    <w:rsid w:val="00B65049"/>
    <w:rsid w:val="00B7530E"/>
    <w:rsid w:val="00B77058"/>
    <w:rsid w:val="00B833DB"/>
    <w:rsid w:val="00B8416F"/>
    <w:rsid w:val="00B91259"/>
    <w:rsid w:val="00B95B08"/>
    <w:rsid w:val="00BA110C"/>
    <w:rsid w:val="00BA31C1"/>
    <w:rsid w:val="00BB6DAF"/>
    <w:rsid w:val="00BC0276"/>
    <w:rsid w:val="00BC336E"/>
    <w:rsid w:val="00BD2978"/>
    <w:rsid w:val="00BD55BE"/>
    <w:rsid w:val="00BE342E"/>
    <w:rsid w:val="00BE4AB2"/>
    <w:rsid w:val="00BE58C9"/>
    <w:rsid w:val="00BE5FD4"/>
    <w:rsid w:val="00BF053C"/>
    <w:rsid w:val="00BF1CFD"/>
    <w:rsid w:val="00BF405C"/>
    <w:rsid w:val="00BF59FF"/>
    <w:rsid w:val="00BF5BD2"/>
    <w:rsid w:val="00BF6268"/>
    <w:rsid w:val="00C04A2A"/>
    <w:rsid w:val="00C04A75"/>
    <w:rsid w:val="00C139EB"/>
    <w:rsid w:val="00C16157"/>
    <w:rsid w:val="00C30680"/>
    <w:rsid w:val="00C31C1D"/>
    <w:rsid w:val="00C31D83"/>
    <w:rsid w:val="00C3383F"/>
    <w:rsid w:val="00C345DB"/>
    <w:rsid w:val="00C4214F"/>
    <w:rsid w:val="00C4377C"/>
    <w:rsid w:val="00C460C1"/>
    <w:rsid w:val="00C60A54"/>
    <w:rsid w:val="00C62E10"/>
    <w:rsid w:val="00C6394C"/>
    <w:rsid w:val="00C65154"/>
    <w:rsid w:val="00C70E5C"/>
    <w:rsid w:val="00C71E90"/>
    <w:rsid w:val="00C7231A"/>
    <w:rsid w:val="00C729A9"/>
    <w:rsid w:val="00C75D8B"/>
    <w:rsid w:val="00C76D67"/>
    <w:rsid w:val="00C80A72"/>
    <w:rsid w:val="00C866BA"/>
    <w:rsid w:val="00C86E29"/>
    <w:rsid w:val="00C9229D"/>
    <w:rsid w:val="00C95AE9"/>
    <w:rsid w:val="00C960E6"/>
    <w:rsid w:val="00CA2619"/>
    <w:rsid w:val="00CA57D0"/>
    <w:rsid w:val="00CA5B91"/>
    <w:rsid w:val="00CA647F"/>
    <w:rsid w:val="00CB1171"/>
    <w:rsid w:val="00CB2562"/>
    <w:rsid w:val="00CB5552"/>
    <w:rsid w:val="00CB5904"/>
    <w:rsid w:val="00CC71EE"/>
    <w:rsid w:val="00CC7C06"/>
    <w:rsid w:val="00CD06BC"/>
    <w:rsid w:val="00CD2336"/>
    <w:rsid w:val="00CD7513"/>
    <w:rsid w:val="00CE1AE4"/>
    <w:rsid w:val="00CE1E4D"/>
    <w:rsid w:val="00CE47A0"/>
    <w:rsid w:val="00CF1C76"/>
    <w:rsid w:val="00CF4320"/>
    <w:rsid w:val="00CF653E"/>
    <w:rsid w:val="00D0050B"/>
    <w:rsid w:val="00D02F0E"/>
    <w:rsid w:val="00D03AD0"/>
    <w:rsid w:val="00D051E9"/>
    <w:rsid w:val="00D11424"/>
    <w:rsid w:val="00D1164D"/>
    <w:rsid w:val="00D12104"/>
    <w:rsid w:val="00D1234D"/>
    <w:rsid w:val="00D16557"/>
    <w:rsid w:val="00D23DC8"/>
    <w:rsid w:val="00D32BAB"/>
    <w:rsid w:val="00D46541"/>
    <w:rsid w:val="00D537E7"/>
    <w:rsid w:val="00D56D56"/>
    <w:rsid w:val="00D6284C"/>
    <w:rsid w:val="00D62C4A"/>
    <w:rsid w:val="00DA139E"/>
    <w:rsid w:val="00DA15C5"/>
    <w:rsid w:val="00DA6A08"/>
    <w:rsid w:val="00DB1A78"/>
    <w:rsid w:val="00DB1B57"/>
    <w:rsid w:val="00DB5730"/>
    <w:rsid w:val="00DB5A12"/>
    <w:rsid w:val="00DB5DF2"/>
    <w:rsid w:val="00DC0A63"/>
    <w:rsid w:val="00DC1091"/>
    <w:rsid w:val="00DC2348"/>
    <w:rsid w:val="00DC4ED0"/>
    <w:rsid w:val="00DC576F"/>
    <w:rsid w:val="00DD1674"/>
    <w:rsid w:val="00DD2456"/>
    <w:rsid w:val="00DD2F2C"/>
    <w:rsid w:val="00DD7F17"/>
    <w:rsid w:val="00DE0DB6"/>
    <w:rsid w:val="00DE1A1A"/>
    <w:rsid w:val="00DE2ECB"/>
    <w:rsid w:val="00DE3F87"/>
    <w:rsid w:val="00DF11C6"/>
    <w:rsid w:val="00DF1965"/>
    <w:rsid w:val="00DF78D6"/>
    <w:rsid w:val="00E044CF"/>
    <w:rsid w:val="00E21B82"/>
    <w:rsid w:val="00E22CE0"/>
    <w:rsid w:val="00E235CF"/>
    <w:rsid w:val="00E34000"/>
    <w:rsid w:val="00E35AF3"/>
    <w:rsid w:val="00E37163"/>
    <w:rsid w:val="00E37DC6"/>
    <w:rsid w:val="00E41688"/>
    <w:rsid w:val="00E41ABA"/>
    <w:rsid w:val="00E41DE1"/>
    <w:rsid w:val="00E532E5"/>
    <w:rsid w:val="00E54A6D"/>
    <w:rsid w:val="00E5592A"/>
    <w:rsid w:val="00E60047"/>
    <w:rsid w:val="00E60A8A"/>
    <w:rsid w:val="00E62A1C"/>
    <w:rsid w:val="00E6468A"/>
    <w:rsid w:val="00E65847"/>
    <w:rsid w:val="00E672D8"/>
    <w:rsid w:val="00E7052D"/>
    <w:rsid w:val="00E70D5C"/>
    <w:rsid w:val="00E710ED"/>
    <w:rsid w:val="00E74873"/>
    <w:rsid w:val="00E750D9"/>
    <w:rsid w:val="00E80414"/>
    <w:rsid w:val="00E82EA6"/>
    <w:rsid w:val="00E83B6E"/>
    <w:rsid w:val="00E852E6"/>
    <w:rsid w:val="00EA3D56"/>
    <w:rsid w:val="00EA5E64"/>
    <w:rsid w:val="00EB1FD3"/>
    <w:rsid w:val="00EB3AFC"/>
    <w:rsid w:val="00EB59EC"/>
    <w:rsid w:val="00EB6804"/>
    <w:rsid w:val="00EC2942"/>
    <w:rsid w:val="00ED1AD0"/>
    <w:rsid w:val="00ED52F8"/>
    <w:rsid w:val="00ED7A0D"/>
    <w:rsid w:val="00EF1513"/>
    <w:rsid w:val="00F01A31"/>
    <w:rsid w:val="00F01D3E"/>
    <w:rsid w:val="00F0418E"/>
    <w:rsid w:val="00F05D2C"/>
    <w:rsid w:val="00F07BA6"/>
    <w:rsid w:val="00F134C3"/>
    <w:rsid w:val="00F146E5"/>
    <w:rsid w:val="00F1486F"/>
    <w:rsid w:val="00F14B72"/>
    <w:rsid w:val="00F16DF6"/>
    <w:rsid w:val="00F201F2"/>
    <w:rsid w:val="00F30CB4"/>
    <w:rsid w:val="00F31364"/>
    <w:rsid w:val="00F32EF8"/>
    <w:rsid w:val="00F36CFC"/>
    <w:rsid w:val="00F3723F"/>
    <w:rsid w:val="00F46AC6"/>
    <w:rsid w:val="00F516D5"/>
    <w:rsid w:val="00F6046F"/>
    <w:rsid w:val="00F66D58"/>
    <w:rsid w:val="00F7390A"/>
    <w:rsid w:val="00F74674"/>
    <w:rsid w:val="00F803A6"/>
    <w:rsid w:val="00F85293"/>
    <w:rsid w:val="00F85E53"/>
    <w:rsid w:val="00F939FD"/>
    <w:rsid w:val="00F93A9E"/>
    <w:rsid w:val="00FA1C2F"/>
    <w:rsid w:val="00FA214D"/>
    <w:rsid w:val="00FA5E84"/>
    <w:rsid w:val="00FA612A"/>
    <w:rsid w:val="00FA6F1B"/>
    <w:rsid w:val="00FA7629"/>
    <w:rsid w:val="00FB5AA0"/>
    <w:rsid w:val="00FC1803"/>
    <w:rsid w:val="00FC30CC"/>
    <w:rsid w:val="00FC77D6"/>
    <w:rsid w:val="00FC783A"/>
    <w:rsid w:val="00FD2C7C"/>
    <w:rsid w:val="00FD454E"/>
    <w:rsid w:val="00FD461D"/>
    <w:rsid w:val="00FE450D"/>
    <w:rsid w:val="00FF0F8B"/>
    <w:rsid w:val="00FF1D58"/>
    <w:rsid w:val="00FF2F63"/>
    <w:rsid w:val="00FF7397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104E6B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sk-SK"/>
    </w:rPr>
  </w:style>
  <w:style w:type="character" w:customStyle="1" w:styleId="TitleChar">
    <w:name w:val="Title Char"/>
    <w:basedOn w:val="DefaultParagraphFont"/>
    <w:link w:val="Title"/>
    <w:uiPriority w:val="99"/>
    <w:locked/>
    <w:rsid w:val="00104E6B"/>
    <w:rPr>
      <w:rFonts w:ascii="Times New Roman" w:hAnsi="Times New Roman" w:cs="Times New Roman"/>
      <w:b/>
      <w:sz w:val="24"/>
      <w:szCs w:val="24"/>
      <w:lang w:eastAsia="sk-SK"/>
    </w:rPr>
  </w:style>
  <w:style w:type="character" w:customStyle="1" w:styleId="apple-style-span">
    <w:name w:val="apple-style-span"/>
    <w:basedOn w:val="DefaultParagraphFont"/>
    <w:uiPriority w:val="99"/>
    <w:rsid w:val="00DC576F"/>
    <w:rPr>
      <w:rFonts w:cs="Times New Roman"/>
    </w:rPr>
  </w:style>
  <w:style w:type="paragraph" w:styleId="NoSpacing">
    <w:name w:val="No Spacing"/>
    <w:uiPriority w:val="99"/>
    <w:qFormat/>
    <w:rsid w:val="00DC576F"/>
    <w:pPr>
      <w:suppressAutoHyphens/>
    </w:pPr>
    <w:rPr>
      <w:rFonts w:cs="Calibri"/>
      <w:lang w:eastAsia="ar-SA"/>
    </w:rPr>
  </w:style>
  <w:style w:type="character" w:styleId="Strong">
    <w:name w:val="Strong"/>
    <w:basedOn w:val="DefaultParagraphFont"/>
    <w:uiPriority w:val="99"/>
    <w:qFormat/>
    <w:rsid w:val="00AD41F0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BF405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cf.s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383</Words>
  <Characters>2184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Cyklokros Raková </dc:title>
  <dc:subject/>
  <dc:creator>jaroslavko</dc:creator>
  <cp:keywords/>
  <dc:description/>
  <cp:lastModifiedBy>Fraňo Martin</cp:lastModifiedBy>
  <cp:revision>2</cp:revision>
  <dcterms:created xsi:type="dcterms:W3CDTF">2011-09-26T13:58:00Z</dcterms:created>
  <dcterms:modified xsi:type="dcterms:W3CDTF">2011-09-26T13:58:00Z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1791003253</vt:i4>
  </property>
</Properties>
</file>